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68154" w14:textId="42EA69B4" w:rsidR="00531DA3" w:rsidRDefault="00C77116">
      <w:bookmarkStart w:id="0" w:name="_GoBack"/>
      <w:bookmarkEnd w:id="0"/>
      <w:r>
        <w:rPr>
          <w:noProof/>
        </w:rPr>
        <mc:AlternateContent>
          <mc:Choice Requires="wps">
            <w:drawing>
              <wp:anchor distT="0" distB="0" distL="114300" distR="114300" simplePos="0" relativeHeight="251720717" behindDoc="0" locked="0" layoutInCell="0" allowOverlap="1" wp14:anchorId="55196002" wp14:editId="1F3D381E">
                <wp:simplePos x="0" y="0"/>
                <wp:positionH relativeFrom="page">
                  <wp:posOffset>2910205</wp:posOffset>
                </wp:positionH>
                <wp:positionV relativeFrom="page">
                  <wp:posOffset>8258810</wp:posOffset>
                </wp:positionV>
                <wp:extent cx="2133600" cy="1243965"/>
                <wp:effectExtent l="0" t="0" r="0" b="635"/>
                <wp:wrapTight wrapText="bothSides">
                  <wp:wrapPolygon edited="0">
                    <wp:start x="0" y="0"/>
                    <wp:lineTo x="0" y="21170"/>
                    <wp:lineTo x="21343" y="21170"/>
                    <wp:lineTo x="21343" y="0"/>
                    <wp:lineTo x="0" y="0"/>
                  </wp:wrapPolygon>
                </wp:wrapTight>
                <wp:docPr id="5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43965"/>
                        </a:xfrm>
                        <a:prstGeom prst="rect">
                          <a:avLst/>
                        </a:prstGeom>
                        <a:solidFill>
                          <a:schemeClr val="accent5">
                            <a:lumMod val="60000"/>
                            <a:lumOff val="40000"/>
                          </a:schemeClr>
                        </a:solidFill>
                        <a:ln>
                          <a:noFill/>
                        </a:ln>
                        <a:extLst>
                          <a:ext uri="{FAA26D3D-D897-4be2-8F04-BA451C77F1D7}">
                            <ma14:placeholderFlag xmlns:ma14="http://schemas.microsoft.com/office/mac/drawingml/2011/main"/>
                          </a:ext>
                        </a:extLst>
                      </wps:spPr>
                      <wps:txbx>
                        <w:txbxContent>
                          <w:p w14:paraId="5B13AD2E" w14:textId="77777777" w:rsidR="00C77116" w:rsidRDefault="00C77116" w:rsidP="00106D37">
                            <w:pPr>
                              <w:pStyle w:val="BoxHeading"/>
                              <w:jc w:val="center"/>
                              <w:rPr>
                                <w:rFonts w:ascii="Apple Chancery" w:hAnsi="Apple Chancery" w:cs="Apple Chancery"/>
                                <w:b/>
                                <w:i/>
                                <w:color w:val="auto"/>
                                <w:sz w:val="20"/>
                                <w:szCs w:val="20"/>
                              </w:rPr>
                            </w:pPr>
                            <w:r w:rsidRPr="00106D37">
                              <w:rPr>
                                <w:rFonts w:ascii="Apple Chancery" w:hAnsi="Apple Chancery" w:cs="Apple Chancery"/>
                                <w:color w:val="auto"/>
                                <w:sz w:val="20"/>
                                <w:szCs w:val="20"/>
                              </w:rPr>
                              <w:t>To succeed in life, you need three things: a wishbone, a backbone and a funny bone.</w:t>
                            </w:r>
                            <w:r>
                              <w:rPr>
                                <w:rFonts w:ascii="Apple Chancery" w:hAnsi="Apple Chancery" w:cs="Apple Chancery"/>
                                <w:color w:val="auto"/>
                                <w:sz w:val="20"/>
                                <w:szCs w:val="20"/>
                              </w:rPr>
                              <w:t xml:space="preserve">   </w:t>
                            </w:r>
                            <w:r>
                              <w:rPr>
                                <w:rFonts w:ascii="Apple Chancery" w:hAnsi="Apple Chancery" w:cs="Apple Chancery"/>
                                <w:b/>
                                <w:i/>
                                <w:color w:val="auto"/>
                                <w:sz w:val="20"/>
                                <w:szCs w:val="20"/>
                              </w:rPr>
                              <w:t xml:space="preserve">Reba </w:t>
                            </w:r>
                            <w:proofErr w:type="spellStart"/>
                            <w:r>
                              <w:rPr>
                                <w:rFonts w:ascii="Apple Chancery" w:hAnsi="Apple Chancery" w:cs="Apple Chancery"/>
                                <w:b/>
                                <w:i/>
                                <w:color w:val="auto"/>
                                <w:sz w:val="20"/>
                                <w:szCs w:val="20"/>
                              </w:rPr>
                              <w:t>McEntire</w:t>
                            </w:r>
                            <w:proofErr w:type="spellEnd"/>
                          </w:p>
                          <w:p w14:paraId="1CE79DB2" w14:textId="77777777" w:rsidR="00C77116" w:rsidRDefault="00C77116" w:rsidP="00106D37">
                            <w:pPr>
                              <w:pStyle w:val="BoxHeading"/>
                              <w:jc w:val="center"/>
                              <w:rPr>
                                <w:rFonts w:ascii="Apple Casual" w:hAnsi="Apple Casual" w:cs="Apple Chancery"/>
                                <w:b/>
                                <w:color w:val="auto"/>
                                <w:sz w:val="32"/>
                                <w:szCs w:val="32"/>
                              </w:rPr>
                            </w:pPr>
                            <w:r>
                              <w:rPr>
                                <w:rFonts w:ascii="Apple Casual" w:hAnsi="Apple Casual" w:cs="Apple Chancery"/>
                                <w:b/>
                                <w:color w:val="auto"/>
                                <w:sz w:val="32"/>
                                <w:szCs w:val="32"/>
                              </w:rPr>
                              <w:t>***********</w:t>
                            </w:r>
                          </w:p>
                          <w:p w14:paraId="7C998349" w14:textId="77777777" w:rsidR="00C77116" w:rsidRPr="00106D37" w:rsidRDefault="00C77116" w:rsidP="00106D37">
                            <w:pPr>
                              <w:pStyle w:val="BoxHeading"/>
                              <w:jc w:val="center"/>
                              <w:rPr>
                                <w:rFonts w:ascii="Arial Narrow" w:hAnsi="Arial Narrow" w:cs="Apple Chancery"/>
                                <w:b/>
                                <w:i/>
                                <w:color w:val="auto"/>
                                <w:sz w:val="20"/>
                                <w:szCs w:val="20"/>
                              </w:rPr>
                            </w:pPr>
                            <w:r>
                              <w:rPr>
                                <w:rFonts w:ascii="Arial Narrow" w:hAnsi="Arial Narrow" w:cs="Apple Chancery"/>
                                <w:b/>
                                <w:color w:val="auto"/>
                                <w:sz w:val="20"/>
                                <w:szCs w:val="20"/>
                              </w:rPr>
                              <w:t>Find a motivational quote that expresses who you 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229.15pt;margin-top:650.3pt;width:168pt;height:97.95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" o:allowincell="f" fillcolor="#e28fea [1944]" stroked="f">
                <v:textbox inset=",0,,0">
                  <w:txbxContent>
                    <w:p w14:paraId="5B13AD2E" w14:textId="77777777" w:rsidR="00C77116" w:rsidRDefault="00C77116" w:rsidP="00106D37">
                      <w:pPr>
                        <w:pStyle w:val="BoxHeading"/>
                        <w:jc w:val="center"/>
                        <w:rPr>
                          <w:rFonts w:ascii="Apple Chancery" w:hAnsi="Apple Chancery" w:cs="Apple Chancery"/>
                          <w:b/>
                          <w:i/>
                          <w:color w:val="auto"/>
                          <w:sz w:val="20"/>
                          <w:szCs w:val="20"/>
                        </w:rPr>
                      </w:pPr>
                      <w:r w:rsidRPr="00106D37">
                        <w:rPr>
                          <w:rFonts w:ascii="Apple Chancery" w:hAnsi="Apple Chancery" w:cs="Apple Chancery"/>
                          <w:color w:val="auto"/>
                          <w:sz w:val="20"/>
                          <w:szCs w:val="20"/>
                        </w:rPr>
                        <w:t>To succeed in life, you need three things: a wishbone, a backbone and a funny bone.</w:t>
                      </w:r>
                      <w:r>
                        <w:rPr>
                          <w:rFonts w:ascii="Apple Chancery" w:hAnsi="Apple Chancery" w:cs="Apple Chancery"/>
                          <w:color w:val="auto"/>
                          <w:sz w:val="20"/>
                          <w:szCs w:val="20"/>
                        </w:rPr>
                        <w:t xml:space="preserve">   </w:t>
                      </w:r>
                      <w:r>
                        <w:rPr>
                          <w:rFonts w:ascii="Apple Chancery" w:hAnsi="Apple Chancery" w:cs="Apple Chancery"/>
                          <w:b/>
                          <w:i/>
                          <w:color w:val="auto"/>
                          <w:sz w:val="20"/>
                          <w:szCs w:val="20"/>
                        </w:rPr>
                        <w:t xml:space="preserve">Reba </w:t>
                      </w:r>
                      <w:proofErr w:type="spellStart"/>
                      <w:r>
                        <w:rPr>
                          <w:rFonts w:ascii="Apple Chancery" w:hAnsi="Apple Chancery" w:cs="Apple Chancery"/>
                          <w:b/>
                          <w:i/>
                          <w:color w:val="auto"/>
                          <w:sz w:val="20"/>
                          <w:szCs w:val="20"/>
                        </w:rPr>
                        <w:t>McEntire</w:t>
                      </w:r>
                      <w:proofErr w:type="spellEnd"/>
                    </w:p>
                    <w:p w14:paraId="1CE79DB2" w14:textId="77777777" w:rsidR="00C77116" w:rsidRDefault="00C77116" w:rsidP="00106D37">
                      <w:pPr>
                        <w:pStyle w:val="BoxHeading"/>
                        <w:jc w:val="center"/>
                        <w:rPr>
                          <w:rFonts w:ascii="Apple Casual" w:hAnsi="Apple Casual" w:cs="Apple Chancery"/>
                          <w:b/>
                          <w:color w:val="auto"/>
                          <w:sz w:val="32"/>
                          <w:szCs w:val="32"/>
                        </w:rPr>
                      </w:pPr>
                      <w:r>
                        <w:rPr>
                          <w:rFonts w:ascii="Apple Casual" w:hAnsi="Apple Casual" w:cs="Apple Chancery"/>
                          <w:b/>
                          <w:color w:val="auto"/>
                          <w:sz w:val="32"/>
                          <w:szCs w:val="32"/>
                        </w:rPr>
                        <w:t>***********</w:t>
                      </w:r>
                    </w:p>
                    <w:p w14:paraId="7C998349" w14:textId="77777777" w:rsidR="00C77116" w:rsidRPr="00106D37" w:rsidRDefault="00C77116" w:rsidP="00106D37">
                      <w:pPr>
                        <w:pStyle w:val="BoxHeading"/>
                        <w:jc w:val="center"/>
                        <w:rPr>
                          <w:rFonts w:ascii="Arial Narrow" w:hAnsi="Arial Narrow" w:cs="Apple Chancery"/>
                          <w:b/>
                          <w:i/>
                          <w:color w:val="auto"/>
                          <w:sz w:val="20"/>
                          <w:szCs w:val="20"/>
                        </w:rPr>
                      </w:pPr>
                      <w:r>
                        <w:rPr>
                          <w:rFonts w:ascii="Arial Narrow" w:hAnsi="Arial Narrow" w:cs="Apple Chancery"/>
                          <w:b/>
                          <w:color w:val="auto"/>
                          <w:sz w:val="20"/>
                          <w:szCs w:val="20"/>
                        </w:rPr>
                        <w:t>Find a motivational quote that expresses who you are!</w:t>
                      </w:r>
                    </w:p>
                  </w:txbxContent>
                </v:textbox>
                <w10:wrap type="tight" anchorx="page" anchory="page"/>
              </v:shape>
            </w:pict>
          </mc:Fallback>
        </mc:AlternateContent>
      </w:r>
      <w:r w:rsidR="002B3064">
        <w:rPr>
          <w:noProof/>
        </w:rPr>
        <mc:AlternateContent>
          <mc:Choice Requires="wps">
            <w:drawing>
              <wp:anchor distT="0" distB="0" distL="114300" distR="114300" simplePos="0" relativeHeight="251730957" behindDoc="0" locked="0" layoutInCell="1" allowOverlap="1" wp14:anchorId="514B9078" wp14:editId="65ED1001">
                <wp:simplePos x="0" y="0"/>
                <wp:positionH relativeFrom="page">
                  <wp:posOffset>685800</wp:posOffset>
                </wp:positionH>
                <wp:positionV relativeFrom="page">
                  <wp:posOffset>8676005</wp:posOffset>
                </wp:positionV>
                <wp:extent cx="1651000" cy="885190"/>
                <wp:effectExtent l="0" t="0" r="0" b="3810"/>
                <wp:wrapThrough wrapText="bothSides">
                  <wp:wrapPolygon edited="0">
                    <wp:start x="0" y="0"/>
                    <wp:lineTo x="0" y="21073"/>
                    <wp:lineTo x="21268" y="21073"/>
                    <wp:lineTo x="21268" y="0"/>
                    <wp:lineTo x="0" y="0"/>
                  </wp:wrapPolygon>
                </wp:wrapThrough>
                <wp:docPr id="601" name="Text Box 601"/>
                <wp:cNvGraphicFramePr/>
                <a:graphic xmlns:a="http://schemas.openxmlformats.org/drawingml/2006/main">
                  <a:graphicData uri="http://schemas.microsoft.com/office/word/2010/wordprocessingShape">
                    <wps:wsp>
                      <wps:cNvSpPr txBox="1"/>
                      <wps:spPr>
                        <a:xfrm>
                          <a:off x="0" y="0"/>
                          <a:ext cx="1651000" cy="885190"/>
                        </a:xfrm>
                        <a:prstGeom prst="rect">
                          <a:avLst/>
                        </a:prstGeom>
                        <a:solidFill>
                          <a:srgbClr val="FFD165"/>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C9AE0D" w14:textId="16D69537" w:rsidR="00C77116" w:rsidRPr="002B3064" w:rsidRDefault="00C77116" w:rsidP="002B3064">
                            <w:pPr>
                              <w:jc w:val="center"/>
                              <w:rPr>
                                <w:rFonts w:ascii="Apple Symbols" w:hAnsi="Apple Symbols" w:cs="Apple Symbols"/>
                                <w:i/>
                                <w:sz w:val="28"/>
                                <w:szCs w:val="28"/>
                              </w:rPr>
                            </w:pPr>
                            <w:r w:rsidRPr="002B3064">
                              <w:rPr>
                                <w:rFonts w:ascii="Apple Symbols" w:hAnsi="Apple Symbols" w:cs="Apple Symbols"/>
                                <w:i/>
                                <w:sz w:val="28"/>
                                <w:szCs w:val="28"/>
                              </w:rPr>
                              <w:t>You will have access to the Interactive Online Edition of your textbook.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1" o:spid="_x0000_s1027" type="#_x0000_t202" style="position:absolute;margin-left:54pt;margin-top:683.15pt;width:130pt;height:69.7pt;z-index:2517309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" mv:complextextbox="1" fillcolor="#ffd165" stroked="f">
                <v:textbox>
                  <w:txbxContent>
                    <w:p w14:paraId="15C9AE0D" w14:textId="16D69537" w:rsidR="00C77116" w:rsidRPr="002B3064" w:rsidRDefault="00C77116" w:rsidP="002B3064">
                      <w:pPr>
                        <w:jc w:val="center"/>
                        <w:rPr>
                          <w:rFonts w:ascii="Apple Symbols" w:hAnsi="Apple Symbols" w:cs="Apple Symbols"/>
                          <w:i/>
                          <w:sz w:val="28"/>
                          <w:szCs w:val="28"/>
                        </w:rPr>
                      </w:pPr>
                      <w:r w:rsidRPr="002B3064">
                        <w:rPr>
                          <w:rFonts w:ascii="Apple Symbols" w:hAnsi="Apple Symbols" w:cs="Apple Symbols"/>
                          <w:i/>
                          <w:sz w:val="28"/>
                          <w:szCs w:val="28"/>
                        </w:rPr>
                        <w:t>You will have access to the Interactive Online Edition of your textbook.</w:t>
                      </w:r>
                    </w:p>
                  </w:txbxContent>
                </v:textbox>
                <w10:wrap type="through" anchorx="page" anchory="page"/>
              </v:shape>
            </w:pict>
          </mc:Fallback>
        </mc:AlternateContent>
      </w:r>
      <w:r w:rsidR="002B3064">
        <w:rPr>
          <w:noProof/>
        </w:rPr>
        <mc:AlternateContent>
          <mc:Choice Requires="wps">
            <w:drawing>
              <wp:anchor distT="0" distB="0" distL="114300" distR="114300" simplePos="0" relativeHeight="251714573" behindDoc="0" locked="0" layoutInCell="0" allowOverlap="1" wp14:anchorId="10A16B9C" wp14:editId="7707CF85">
                <wp:simplePos x="0" y="0"/>
                <wp:positionH relativeFrom="page">
                  <wp:posOffset>528320</wp:posOffset>
                </wp:positionH>
                <wp:positionV relativeFrom="page">
                  <wp:posOffset>6912610</wp:posOffset>
                </wp:positionV>
                <wp:extent cx="2331720" cy="1723390"/>
                <wp:effectExtent l="0" t="0" r="0" b="3810"/>
                <wp:wrapTight wrapText="bothSides">
                  <wp:wrapPolygon edited="0">
                    <wp:start x="235" y="0"/>
                    <wp:lineTo x="235" y="21329"/>
                    <wp:lineTo x="21176" y="21329"/>
                    <wp:lineTo x="21176" y="0"/>
                    <wp:lineTo x="235"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72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C20A0E" w14:textId="77777777" w:rsidR="00C77116" w:rsidRDefault="00C77116" w:rsidP="00531DA3">
                            <w:pPr>
                              <w:pStyle w:val="BodyText2"/>
                              <w:rPr>
                                <w:sz w:val="28"/>
                                <w:szCs w:val="28"/>
                              </w:rPr>
                            </w:pPr>
                            <w:r w:rsidRPr="002B3064">
                              <w:rPr>
                                <w:sz w:val="24"/>
                              </w:rPr>
                              <w:t>Your textbook (book cover is mandatory) and you will be given a packet at the beginning of each chapter or topic section. This will include handouts and activities to keep you organized and up to date if you’re absent</w:t>
                            </w:r>
                            <w:r>
                              <w:rPr>
                                <w:sz w:val="22"/>
                                <w:szCs w:val="22"/>
                              </w:rPr>
                              <w:t xml:space="preserve">. </w:t>
                            </w:r>
                          </w:p>
                          <w:p w14:paraId="77089FF0" w14:textId="77777777" w:rsidR="00C77116" w:rsidRDefault="00C77116" w:rsidP="00531DA3">
                            <w:pPr>
                              <w:pStyle w:val="BodyText2"/>
                              <w:rPr>
                                <w:sz w:val="28"/>
                                <w:szCs w:val="28"/>
                              </w:rPr>
                            </w:pPr>
                          </w:p>
                          <w:p w14:paraId="20ECA6C3" w14:textId="77777777" w:rsidR="00C77116" w:rsidRDefault="00C77116" w:rsidP="00531DA3">
                            <w:pPr>
                              <w:pStyle w:val="BodyText2"/>
                              <w:rPr>
                                <w:sz w:val="28"/>
                                <w:szCs w:val="28"/>
                              </w:rPr>
                            </w:pPr>
                          </w:p>
                          <w:p w14:paraId="31C641F6" w14:textId="77777777" w:rsidR="00C77116" w:rsidRDefault="00C77116" w:rsidP="00531DA3">
                            <w:pPr>
                              <w:pStyle w:val="BodyText2"/>
                              <w:rPr>
                                <w:sz w:val="28"/>
                                <w:szCs w:val="28"/>
                              </w:rPr>
                            </w:pPr>
                          </w:p>
                          <w:p w14:paraId="1DDD39E9" w14:textId="77777777" w:rsidR="00C77116" w:rsidRDefault="00C77116" w:rsidP="00531DA3">
                            <w:pPr>
                              <w:pStyle w:val="BodyText2"/>
                              <w:rPr>
                                <w:sz w:val="28"/>
                                <w:szCs w:val="28"/>
                              </w:rPr>
                            </w:pPr>
                          </w:p>
                          <w:p w14:paraId="4B035452" w14:textId="77777777" w:rsidR="00C77116" w:rsidRDefault="00C77116" w:rsidP="00531DA3">
                            <w:pPr>
                              <w:pStyle w:val="BodyText2"/>
                              <w:rPr>
                                <w:sz w:val="28"/>
                                <w:szCs w:val="28"/>
                              </w:rPr>
                            </w:pPr>
                          </w:p>
                          <w:p w14:paraId="59C69BDD" w14:textId="77777777" w:rsidR="00C77116" w:rsidRPr="00767E88" w:rsidRDefault="00C77116" w:rsidP="00531DA3">
                            <w:pPr>
                              <w:pStyle w:val="BodyText2"/>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41.6pt;margin-top:544.3pt;width:183.6pt;height:135.7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" mv:complextextbox="1" o:allowincell="f" filled="f" stroked="f">
                <v:textbox inset=",0,,0">
                  <w:txbxContent>
                    <w:p w14:paraId="68C20A0E" w14:textId="77777777" w:rsidR="00C77116" w:rsidRDefault="00C77116" w:rsidP="00531DA3">
                      <w:pPr>
                        <w:pStyle w:val="BodyText2"/>
                        <w:rPr>
                          <w:sz w:val="28"/>
                          <w:szCs w:val="28"/>
                        </w:rPr>
                      </w:pPr>
                      <w:r w:rsidRPr="002B3064">
                        <w:rPr>
                          <w:sz w:val="24"/>
                        </w:rPr>
                        <w:t>Your textbook (book cover is mandatory) and you will be given a packet at the beginning of each chapter or topic section. This will include handouts and activities to keep you organized and up to date if you’re absent</w:t>
                      </w:r>
                      <w:r>
                        <w:rPr>
                          <w:sz w:val="22"/>
                          <w:szCs w:val="22"/>
                        </w:rPr>
                        <w:t xml:space="preserve">. </w:t>
                      </w:r>
                    </w:p>
                    <w:p w14:paraId="77089FF0" w14:textId="77777777" w:rsidR="00C77116" w:rsidRDefault="00C77116" w:rsidP="00531DA3">
                      <w:pPr>
                        <w:pStyle w:val="BodyText2"/>
                        <w:rPr>
                          <w:sz w:val="28"/>
                          <w:szCs w:val="28"/>
                        </w:rPr>
                      </w:pPr>
                    </w:p>
                    <w:p w14:paraId="20ECA6C3" w14:textId="77777777" w:rsidR="00C77116" w:rsidRDefault="00C77116" w:rsidP="00531DA3">
                      <w:pPr>
                        <w:pStyle w:val="BodyText2"/>
                        <w:rPr>
                          <w:sz w:val="28"/>
                          <w:szCs w:val="28"/>
                        </w:rPr>
                      </w:pPr>
                    </w:p>
                    <w:p w14:paraId="31C641F6" w14:textId="77777777" w:rsidR="00C77116" w:rsidRDefault="00C77116" w:rsidP="00531DA3">
                      <w:pPr>
                        <w:pStyle w:val="BodyText2"/>
                        <w:rPr>
                          <w:sz w:val="28"/>
                          <w:szCs w:val="28"/>
                        </w:rPr>
                      </w:pPr>
                    </w:p>
                    <w:p w14:paraId="1DDD39E9" w14:textId="77777777" w:rsidR="00C77116" w:rsidRDefault="00C77116" w:rsidP="00531DA3">
                      <w:pPr>
                        <w:pStyle w:val="BodyText2"/>
                        <w:rPr>
                          <w:sz w:val="28"/>
                          <w:szCs w:val="28"/>
                        </w:rPr>
                      </w:pPr>
                    </w:p>
                    <w:p w14:paraId="4B035452" w14:textId="77777777" w:rsidR="00C77116" w:rsidRDefault="00C77116" w:rsidP="00531DA3">
                      <w:pPr>
                        <w:pStyle w:val="BodyText2"/>
                        <w:rPr>
                          <w:sz w:val="28"/>
                          <w:szCs w:val="28"/>
                        </w:rPr>
                      </w:pPr>
                    </w:p>
                    <w:p w14:paraId="59C69BDD" w14:textId="77777777" w:rsidR="00C77116" w:rsidRPr="00767E88" w:rsidRDefault="00C77116" w:rsidP="00531DA3">
                      <w:pPr>
                        <w:pStyle w:val="BodyText2"/>
                        <w:rPr>
                          <w:sz w:val="28"/>
                          <w:szCs w:val="28"/>
                        </w:rPr>
                      </w:pPr>
                    </w:p>
                  </w:txbxContent>
                </v:textbox>
                <w10:wrap type="tight" anchorx="page" anchory="page"/>
              </v:shape>
            </w:pict>
          </mc:Fallback>
        </mc:AlternateContent>
      </w:r>
      <w:r w:rsidR="002B3064">
        <w:rPr>
          <w:noProof/>
        </w:rPr>
        <mc:AlternateContent>
          <mc:Choice Requires="wps">
            <w:drawing>
              <wp:anchor distT="0" distB="0" distL="114300" distR="114300" simplePos="0" relativeHeight="251675649" behindDoc="0" locked="0" layoutInCell="1" allowOverlap="1" wp14:anchorId="236D5094" wp14:editId="221F1003">
                <wp:simplePos x="0" y="0"/>
                <wp:positionH relativeFrom="page">
                  <wp:posOffset>2910205</wp:posOffset>
                </wp:positionH>
                <wp:positionV relativeFrom="page">
                  <wp:posOffset>9453245</wp:posOffset>
                </wp:positionV>
                <wp:extent cx="3820795" cy="252730"/>
                <wp:effectExtent l="0" t="0" r="0" b="1270"/>
                <wp:wrapTight wrapText="bothSides">
                  <wp:wrapPolygon edited="0">
                    <wp:start x="144" y="0"/>
                    <wp:lineTo x="144" y="19538"/>
                    <wp:lineTo x="21252" y="19538"/>
                    <wp:lineTo x="21252" y="0"/>
                    <wp:lineTo x="144" y="0"/>
                  </wp:wrapPolygon>
                </wp:wrapTight>
                <wp:docPr id="5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4F0DB35" w14:textId="77777777" w:rsidR="00C77116" w:rsidRPr="00301FC9" w:rsidRDefault="00C77116" w:rsidP="00531DA3">
                            <w:pPr>
                              <w:jc w:val="right"/>
                              <w:rPr>
                                <w:color w:val="91BC2B" w:themeColor="accent2"/>
                                <w:sz w:val="28"/>
                              </w:rPr>
                            </w:pPr>
                            <w:r w:rsidRPr="00301FC9">
                              <w:rPr>
                                <w:color w:val="91BC2B" w:themeColor="accent2"/>
                                <w:sz w:val="28"/>
                              </w:rPr>
                              <w:t>Follow me to Page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229.15pt;margin-top:744.35pt;width:300.85pt;height:19.9pt;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" filled="f" stroked="f">
                <v:stroke o:forcedash="t"/>
                <v:textbox inset=",0,,0">
                  <w:txbxContent>
                    <w:p w14:paraId="24F0DB35" w14:textId="77777777" w:rsidR="00C77116" w:rsidRPr="00301FC9" w:rsidRDefault="00C77116" w:rsidP="00531DA3">
                      <w:pPr>
                        <w:jc w:val="right"/>
                        <w:rPr>
                          <w:color w:val="91BC2B" w:themeColor="accent2"/>
                          <w:sz w:val="28"/>
                        </w:rPr>
                      </w:pPr>
                      <w:r w:rsidRPr="00301FC9">
                        <w:rPr>
                          <w:color w:val="91BC2B" w:themeColor="accent2"/>
                          <w:sz w:val="28"/>
                        </w:rPr>
                        <w:t>Follow me to Page</w:t>
                      </w:r>
                    </w:p>
                  </w:txbxContent>
                </v:textbox>
                <w10:wrap type="tight" anchorx="page" anchory="page"/>
              </v:shape>
            </w:pict>
          </mc:Fallback>
        </mc:AlternateContent>
      </w:r>
      <w:r w:rsidR="004909F1">
        <w:rPr>
          <w:noProof/>
        </w:rPr>
        <mc:AlternateContent>
          <mc:Choice Requires="wpg">
            <w:drawing>
              <wp:anchor distT="0" distB="0" distL="114300" distR="114300" simplePos="0" relativeHeight="251654144" behindDoc="0" locked="0" layoutInCell="1" allowOverlap="1" wp14:anchorId="35E6033F" wp14:editId="6117150B">
                <wp:simplePos x="0" y="0"/>
                <wp:positionH relativeFrom="page">
                  <wp:posOffset>2910205</wp:posOffset>
                </wp:positionH>
                <wp:positionV relativeFrom="page">
                  <wp:posOffset>5461000</wp:posOffset>
                </wp:positionV>
                <wp:extent cx="4288790" cy="2797810"/>
                <wp:effectExtent l="0" t="0" r="0" b="21590"/>
                <wp:wrapThrough wrapText="bothSides">
                  <wp:wrapPolygon edited="0">
                    <wp:start x="128" y="0"/>
                    <wp:lineTo x="128" y="21571"/>
                    <wp:lineTo x="21363" y="21571"/>
                    <wp:lineTo x="21363" y="0"/>
                    <wp:lineTo x="128" y="0"/>
                  </wp:wrapPolygon>
                </wp:wrapThrough>
                <wp:docPr id="23" name="Group 23"/>
                <wp:cNvGraphicFramePr/>
                <a:graphic xmlns:a="http://schemas.openxmlformats.org/drawingml/2006/main">
                  <a:graphicData uri="http://schemas.microsoft.com/office/word/2010/wordprocessingGroup">
                    <wpg:wgp>
                      <wpg:cNvGrpSpPr/>
                      <wpg:grpSpPr>
                        <a:xfrm>
                          <a:off x="0" y="0"/>
                          <a:ext cx="4288790" cy="2797810"/>
                          <a:chOff x="0" y="0"/>
                          <a:chExt cx="4288790" cy="2797810"/>
                        </a:xfrm>
                        <a:extLst>
                          <a:ext uri="{0CCBE362-F206-4b92-989A-16890622DB6E}">
                            <ma14:wrappingTextBoxFlag xmlns:ma14="http://schemas.microsoft.com/office/mac/drawingml/2011/main" val="1"/>
                          </a:ext>
                        </a:extLst>
                      </wpg:grpSpPr>
                      <wps:wsp>
                        <wps:cNvPr id="582" name="Text Box 851"/>
                        <wps:cNvSpPr txBox="1">
                          <a:spLocks noChangeArrowheads="1"/>
                        </wps:cNvSpPr>
                        <wps:spPr bwMode="auto">
                          <a:xfrm>
                            <a:off x="0" y="0"/>
                            <a:ext cx="4288790" cy="279781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0"/>
                            <a:ext cx="4105910" cy="337820"/>
                          </a:xfrm>
                          <a:prstGeom prst="rect">
                            <a:avLst/>
                          </a:prstGeom>
                          <a:noFill/>
                          <a:ln>
                            <a:noFill/>
                          </a:ln>
                          <a:effectLst/>
                          <a:extLst>
                            <a:ext uri="{C572A759-6A51-4108-AA02-DFA0A04FC94B}">
                              <ma14:wrappingTextBoxFlag xmlns:ma14="http://schemas.microsoft.com/office/mac/drawingml/2011/main"/>
                            </a:ext>
                          </a:extLst>
                        </wps:spPr>
                        <wps:txbx id="5">
                          <w:txbxContent>
                            <w:p w14:paraId="6522CEB8"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buildacademiclanguage</w:t>
                              </w:r>
                              <w:proofErr w:type="spellEnd"/>
                              <w:proofErr w:type="gramEnd"/>
                            </w:p>
                            <w:p w14:paraId="0361521F"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seethevalueofbiologyinyoureverydaylife</w:t>
                              </w:r>
                              <w:proofErr w:type="spellEnd"/>
                              <w:proofErr w:type="gramEnd"/>
                            </w:p>
                            <w:p w14:paraId="47982A9B"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prepareformcatests</w:t>
                              </w:r>
                              <w:proofErr w:type="spellEnd"/>
                              <w:proofErr w:type="gramEnd"/>
                            </w:p>
                            <w:p w14:paraId="33A750C1"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leavetheyearknowingyoulearned</w:t>
                              </w:r>
                              <w:proofErr w:type="spellEnd"/>
                              <w:proofErr w:type="gramEnd"/>
                            </w:p>
                            <w:p w14:paraId="34D1CACA"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laughwhenmrsmanitzistryingtobefunny</w:t>
                              </w:r>
                              <w:proofErr w:type="spellEnd"/>
                              <w:proofErr w:type="gramEnd"/>
                            </w:p>
                            <w:p w14:paraId="6F5D7694"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choosepositive</w:t>
                              </w:r>
                              <w:proofErr w:type="spellEnd"/>
                              <w:proofErr w:type="gramEnd"/>
                            </w:p>
                            <w:p w14:paraId="6F9B0BBE"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choosefunlearning</w:t>
                              </w:r>
                              <w:proofErr w:type="spellEnd"/>
                              <w:proofErr w:type="gramEnd"/>
                            </w:p>
                            <w:p w14:paraId="2A1E5B28"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choosesuccess</w:t>
                              </w:r>
                              <w:proofErr w:type="spellEnd"/>
                              <w:proofErr w:type="gramEnd"/>
                            </w:p>
                            <w:p w14:paraId="699BCCFE" w14:textId="77777777" w:rsidR="00C77116" w:rsidRDefault="00C77116" w:rsidP="00531DA3">
                              <w:pPr>
                                <w:pStyle w:val="BodyText"/>
                                <w:rPr>
                                  <w:sz w:val="32"/>
                                  <w:szCs w:val="32"/>
                                </w:rPr>
                              </w:pPr>
                            </w:p>
                            <w:p w14:paraId="191426B5" w14:textId="77777777" w:rsidR="00C77116" w:rsidRDefault="00C77116" w:rsidP="00531DA3">
                              <w:pPr>
                                <w:pStyle w:val="BodyText"/>
                                <w:rPr>
                                  <w:sz w:val="32"/>
                                  <w:szCs w:val="32"/>
                                </w:rPr>
                              </w:pPr>
                            </w:p>
                            <w:p w14:paraId="351DBFF4" w14:textId="77777777" w:rsidR="00C77116" w:rsidRDefault="00C77116" w:rsidP="00531DA3">
                              <w:pPr>
                                <w:pStyle w:val="BodyText"/>
                                <w:rPr>
                                  <w:sz w:val="32"/>
                                  <w:szCs w:val="32"/>
                                </w:rPr>
                              </w:pPr>
                            </w:p>
                            <w:p w14:paraId="5159B115" w14:textId="77777777" w:rsidR="00C77116" w:rsidRPr="001A56C2" w:rsidRDefault="00C77116" w:rsidP="00531DA3">
                              <w:pPr>
                                <w:pStyle w:val="BodyText"/>
                                <w:rPr>
                                  <w:b/>
                                  <w:sz w:val="36"/>
                                  <w:szCs w:val="36"/>
                                  <w:u w:val="single"/>
                                </w:rPr>
                              </w:pPr>
                              <w:r w:rsidRPr="001A56C2">
                                <w:rPr>
                                  <w:b/>
                                  <w:sz w:val="36"/>
                                  <w:szCs w:val="36"/>
                                  <w:u w:val="single"/>
                                </w:rPr>
                                <w:t>The Daily Plan:</w:t>
                              </w:r>
                            </w:p>
                            <w:p w14:paraId="78EB4A5E" w14:textId="14E647D2" w:rsidR="00C77116" w:rsidRPr="00085D07" w:rsidRDefault="00C77116" w:rsidP="00085D07">
                              <w:pPr>
                                <w:pStyle w:val="BodyText"/>
                                <w:spacing w:line="240" w:lineRule="auto"/>
                                <w:rPr>
                                  <w:sz w:val="28"/>
                                  <w:szCs w:val="28"/>
                                </w:rPr>
                              </w:pPr>
                              <w:r w:rsidRPr="00085D07">
                                <w:rPr>
                                  <w:b/>
                                  <w:sz w:val="28"/>
                                  <w:szCs w:val="28"/>
                                </w:rPr>
                                <w:t>Focus &amp; Motivate:</w:t>
                              </w:r>
                              <w:r>
                                <w:rPr>
                                  <w:sz w:val="28"/>
                                  <w:szCs w:val="28"/>
                                </w:rPr>
                                <w:t xml:space="preserve"> A Story (STEM interaction)</w:t>
                              </w:r>
                              <w:proofErr w:type="gramStart"/>
                              <w:r>
                                <w:rPr>
                                  <w:sz w:val="28"/>
                                  <w:szCs w:val="28"/>
                                </w:rPr>
                                <w:t>,  Question</w:t>
                              </w:r>
                              <w:proofErr w:type="gramEnd"/>
                              <w:r>
                                <w:rPr>
                                  <w:sz w:val="28"/>
                                  <w:szCs w:val="28"/>
                                </w:rPr>
                                <w:t>, or Activity dealing with the Topic</w:t>
                              </w:r>
                            </w:p>
                            <w:p w14:paraId="7590ECE2" w14:textId="5BD91095" w:rsidR="00C77116" w:rsidRPr="00085D07" w:rsidRDefault="00C77116" w:rsidP="00085D07">
                              <w:pPr>
                                <w:pStyle w:val="BodyText"/>
                                <w:spacing w:line="240" w:lineRule="auto"/>
                                <w:rPr>
                                  <w:sz w:val="28"/>
                                  <w:szCs w:val="28"/>
                                </w:rPr>
                              </w:pPr>
                              <w:r w:rsidRPr="00085D07">
                                <w:rPr>
                                  <w:b/>
                                  <w:sz w:val="28"/>
                                  <w:szCs w:val="28"/>
                                </w:rPr>
                                <w:t>Plan &amp; Prepare:</w:t>
                              </w:r>
                              <w:r>
                                <w:rPr>
                                  <w:b/>
                                  <w:sz w:val="28"/>
                                  <w:szCs w:val="28"/>
                                </w:rPr>
                                <w:t xml:space="preserve"> </w:t>
                              </w:r>
                              <w:r>
                                <w:rPr>
                                  <w:sz w:val="28"/>
                                  <w:szCs w:val="28"/>
                                </w:rPr>
                                <w:t>Activate Prior Knowledge, Introduce Academic Vocabulary</w:t>
                              </w:r>
                            </w:p>
                            <w:p w14:paraId="53DC9A4E" w14:textId="4618C69B" w:rsidR="00C77116" w:rsidRPr="00085D07" w:rsidRDefault="00C77116" w:rsidP="00085D07">
                              <w:pPr>
                                <w:pStyle w:val="BodyText"/>
                                <w:spacing w:line="240" w:lineRule="auto"/>
                                <w:rPr>
                                  <w:sz w:val="28"/>
                                  <w:szCs w:val="28"/>
                                </w:rPr>
                              </w:pPr>
                              <w:r w:rsidRPr="00085D07">
                                <w:rPr>
                                  <w:b/>
                                  <w:sz w:val="28"/>
                                  <w:szCs w:val="28"/>
                                </w:rPr>
                                <w:t>Teach:</w:t>
                              </w:r>
                              <w:r w:rsidRPr="00085D07">
                                <w:rPr>
                                  <w:sz w:val="28"/>
                                  <w:szCs w:val="28"/>
                                </w:rPr>
                                <w:t xml:space="preserve"> Power points,</w:t>
                              </w:r>
                              <w:r>
                                <w:rPr>
                                  <w:sz w:val="28"/>
                                  <w:szCs w:val="28"/>
                                </w:rPr>
                                <w:t xml:space="preserve"> Interactive Presentations, Activities &amp; Simulations, Web Quests, Diagrams &amp; Illustrations, Inquiry Labs, Virtual &amp; Hands on Labs</w:t>
                              </w:r>
                            </w:p>
                            <w:p w14:paraId="51187415" w14:textId="7FB0D012" w:rsidR="00C77116" w:rsidRDefault="00C77116" w:rsidP="00085D07">
                              <w:pPr>
                                <w:pStyle w:val="BodyText"/>
                                <w:spacing w:line="240" w:lineRule="auto"/>
                                <w:rPr>
                                  <w:sz w:val="28"/>
                                  <w:szCs w:val="28"/>
                                </w:rPr>
                              </w:pPr>
                              <w:r w:rsidRPr="00085D07">
                                <w:rPr>
                                  <w:b/>
                                  <w:sz w:val="28"/>
                                  <w:szCs w:val="28"/>
                                </w:rPr>
                                <w:t>Assess &amp; Reteach:</w:t>
                              </w:r>
                              <w:r w:rsidRPr="00085D07">
                                <w:rPr>
                                  <w:sz w:val="28"/>
                                  <w:szCs w:val="28"/>
                                </w:rPr>
                                <w:t xml:space="preserve"> </w:t>
                              </w:r>
                              <w:r>
                                <w:rPr>
                                  <w:sz w:val="28"/>
                                  <w:szCs w:val="28"/>
                                </w:rPr>
                                <w:t>Daily quizzes, Interactive Review G</w:t>
                              </w:r>
                              <w:r w:rsidRPr="00085D07">
                                <w:rPr>
                                  <w:sz w:val="28"/>
                                  <w:szCs w:val="28"/>
                                </w:rPr>
                                <w:t xml:space="preserve">ames, </w:t>
                              </w:r>
                              <w:r>
                                <w:rPr>
                                  <w:sz w:val="28"/>
                                  <w:szCs w:val="28"/>
                                </w:rPr>
                                <w:t>Study Guides, Tests</w:t>
                              </w:r>
                            </w:p>
                            <w:p w14:paraId="322A29FD" w14:textId="77777777" w:rsidR="00C77116" w:rsidRPr="00085D07" w:rsidRDefault="00C77116" w:rsidP="00085D07">
                              <w:pPr>
                                <w:pStyle w:val="BodyText"/>
                                <w:spacing w:line="240" w:lineRule="auto"/>
                                <w:ind w:left="720"/>
                              </w:pPr>
                            </w:p>
                            <w:p w14:paraId="16999904" w14:textId="77777777" w:rsidR="00C77116" w:rsidRPr="00085D07" w:rsidRDefault="00C77116" w:rsidP="00085D07">
                              <w:pPr>
                                <w:pStyle w:val="BodyText"/>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36550"/>
                            <a:ext cx="4105910" cy="33845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673735"/>
                            <a:ext cx="4105910" cy="33782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010285"/>
                            <a:ext cx="4105910" cy="33782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346835"/>
                            <a:ext cx="4105910" cy="33782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683385"/>
                            <a:ext cx="4105910" cy="33845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020570"/>
                            <a:ext cx="4105910" cy="33782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357120"/>
                            <a:ext cx="2498725" cy="33782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30" style="position:absolute;margin-left:229.15pt;margin-top:430pt;width:337.7pt;height:220.3pt;z-index:251654144;mso-position-horizontal-relative:page;mso-position-vertical-relative:page" coordsize="4288790,2797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" mv:complextextbox="1">
                <v:shape id="Text Box 851" o:spid="_x0000_s1031" type="#_x0000_t202" style="position:absolute;width:4288790;height:279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QmGxQAA&#10;ANwAAAAPAAAAZHJzL2Rvd25yZXYueG1sRI/dasJAFITvhb7Dcgre6UZBK9FVQiFQQcGf0utj9pgE&#10;s2eT7KqxT98VCl4OM/MNs1h1phI3al1pWcFoGIEgzqwuOVfwfUwHMxDOI2usLJOCBzlYLd96C4y1&#10;vfOebgefiwBhF6OCwvs6ltJlBRl0Q1sTB+9sW4M+yDaXusV7gJtKjqNoKg2WHBYKrOmzoOxyuBoF&#10;292p+V1HzlSJT9OPZNdszj+NUv33LpmD8NT5V/i//aUVTGZjeJ4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1CYbFAAAA3AAAAA8AAAAAAAAAAAAAAAAAlwIAAGRycy9k&#10;b3ducmV2LnhtbFBLBQYAAAAABAAEAPUAAACJAwAAAAA=&#10;" mv:complextextbox="1" filled="f" stroked="f">
                  <v:textbox inset=",0,,0"/>
                </v:shape>
                <v:shape id="Text Box 2" o:spid="_x0000_s1032" type="#_x0000_t202" style="position:absolute;left:91440;width:4105910;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6522CEB8"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buildacademiclanguage</w:t>
                        </w:r>
                        <w:proofErr w:type="spellEnd"/>
                        <w:proofErr w:type="gramEnd"/>
                      </w:p>
                      <w:p w14:paraId="0361521F"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seethevalueofbiologyinyoureverydaylife</w:t>
                        </w:r>
                        <w:proofErr w:type="spellEnd"/>
                        <w:proofErr w:type="gramEnd"/>
                      </w:p>
                      <w:p w14:paraId="47982A9B"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prepareformcatests</w:t>
                        </w:r>
                        <w:proofErr w:type="spellEnd"/>
                        <w:proofErr w:type="gramEnd"/>
                      </w:p>
                      <w:p w14:paraId="33A750C1"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leavetheyearknowingyoulearned</w:t>
                        </w:r>
                        <w:proofErr w:type="spellEnd"/>
                        <w:proofErr w:type="gramEnd"/>
                      </w:p>
                      <w:p w14:paraId="34D1CACA"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laughwhenmrsmanitzistryingtobefunny</w:t>
                        </w:r>
                        <w:proofErr w:type="spellEnd"/>
                        <w:proofErr w:type="gramEnd"/>
                      </w:p>
                      <w:p w14:paraId="6F5D7694"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choosepositive</w:t>
                        </w:r>
                        <w:proofErr w:type="spellEnd"/>
                        <w:proofErr w:type="gramEnd"/>
                      </w:p>
                      <w:p w14:paraId="6F9B0BBE"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choosefunlearning</w:t>
                        </w:r>
                        <w:proofErr w:type="spellEnd"/>
                        <w:proofErr w:type="gramEnd"/>
                      </w:p>
                      <w:p w14:paraId="2A1E5B28" w14:textId="77777777" w:rsidR="00C77116" w:rsidRPr="001D0347" w:rsidRDefault="00C77116" w:rsidP="00531DA3">
                        <w:pPr>
                          <w:pStyle w:val="BodyText"/>
                          <w:rPr>
                            <w:sz w:val="28"/>
                            <w:szCs w:val="28"/>
                          </w:rPr>
                        </w:pPr>
                        <w:r w:rsidRPr="001D0347">
                          <w:rPr>
                            <w:sz w:val="28"/>
                            <w:szCs w:val="28"/>
                          </w:rPr>
                          <w:t>#</w:t>
                        </w:r>
                        <w:proofErr w:type="spellStart"/>
                        <w:proofErr w:type="gramStart"/>
                        <w:r w:rsidRPr="001D0347">
                          <w:rPr>
                            <w:sz w:val="28"/>
                            <w:szCs w:val="28"/>
                          </w:rPr>
                          <w:t>choosesuccess</w:t>
                        </w:r>
                        <w:proofErr w:type="spellEnd"/>
                        <w:proofErr w:type="gramEnd"/>
                      </w:p>
                      <w:p w14:paraId="699BCCFE" w14:textId="77777777" w:rsidR="00C77116" w:rsidRDefault="00C77116" w:rsidP="00531DA3">
                        <w:pPr>
                          <w:pStyle w:val="BodyText"/>
                          <w:rPr>
                            <w:sz w:val="32"/>
                            <w:szCs w:val="32"/>
                          </w:rPr>
                        </w:pPr>
                      </w:p>
                      <w:p w14:paraId="191426B5" w14:textId="77777777" w:rsidR="00C77116" w:rsidRDefault="00C77116" w:rsidP="00531DA3">
                        <w:pPr>
                          <w:pStyle w:val="BodyText"/>
                          <w:rPr>
                            <w:sz w:val="32"/>
                            <w:szCs w:val="32"/>
                          </w:rPr>
                        </w:pPr>
                      </w:p>
                      <w:p w14:paraId="351DBFF4" w14:textId="77777777" w:rsidR="00C77116" w:rsidRDefault="00C77116" w:rsidP="00531DA3">
                        <w:pPr>
                          <w:pStyle w:val="BodyText"/>
                          <w:rPr>
                            <w:sz w:val="32"/>
                            <w:szCs w:val="32"/>
                          </w:rPr>
                        </w:pPr>
                      </w:p>
                      <w:p w14:paraId="5159B115" w14:textId="77777777" w:rsidR="00C77116" w:rsidRPr="001A56C2" w:rsidRDefault="00C77116" w:rsidP="00531DA3">
                        <w:pPr>
                          <w:pStyle w:val="BodyText"/>
                          <w:rPr>
                            <w:b/>
                            <w:sz w:val="36"/>
                            <w:szCs w:val="36"/>
                            <w:u w:val="single"/>
                          </w:rPr>
                        </w:pPr>
                        <w:r w:rsidRPr="001A56C2">
                          <w:rPr>
                            <w:b/>
                            <w:sz w:val="36"/>
                            <w:szCs w:val="36"/>
                            <w:u w:val="single"/>
                          </w:rPr>
                          <w:t>The Daily Plan:</w:t>
                        </w:r>
                      </w:p>
                      <w:p w14:paraId="78EB4A5E" w14:textId="14E647D2" w:rsidR="00C77116" w:rsidRPr="00085D07" w:rsidRDefault="00C77116" w:rsidP="00085D07">
                        <w:pPr>
                          <w:pStyle w:val="BodyText"/>
                          <w:spacing w:line="240" w:lineRule="auto"/>
                          <w:rPr>
                            <w:sz w:val="28"/>
                            <w:szCs w:val="28"/>
                          </w:rPr>
                        </w:pPr>
                        <w:r w:rsidRPr="00085D07">
                          <w:rPr>
                            <w:b/>
                            <w:sz w:val="28"/>
                            <w:szCs w:val="28"/>
                          </w:rPr>
                          <w:t>Focus &amp; Motivate:</w:t>
                        </w:r>
                        <w:r>
                          <w:rPr>
                            <w:sz w:val="28"/>
                            <w:szCs w:val="28"/>
                          </w:rPr>
                          <w:t xml:space="preserve"> A Story (STEM interaction)</w:t>
                        </w:r>
                        <w:proofErr w:type="gramStart"/>
                        <w:r>
                          <w:rPr>
                            <w:sz w:val="28"/>
                            <w:szCs w:val="28"/>
                          </w:rPr>
                          <w:t>,  Question</w:t>
                        </w:r>
                        <w:proofErr w:type="gramEnd"/>
                        <w:r>
                          <w:rPr>
                            <w:sz w:val="28"/>
                            <w:szCs w:val="28"/>
                          </w:rPr>
                          <w:t>, or Activity dealing with the Topic</w:t>
                        </w:r>
                      </w:p>
                      <w:p w14:paraId="7590ECE2" w14:textId="5BD91095" w:rsidR="00C77116" w:rsidRPr="00085D07" w:rsidRDefault="00C77116" w:rsidP="00085D07">
                        <w:pPr>
                          <w:pStyle w:val="BodyText"/>
                          <w:spacing w:line="240" w:lineRule="auto"/>
                          <w:rPr>
                            <w:sz w:val="28"/>
                            <w:szCs w:val="28"/>
                          </w:rPr>
                        </w:pPr>
                        <w:r w:rsidRPr="00085D07">
                          <w:rPr>
                            <w:b/>
                            <w:sz w:val="28"/>
                            <w:szCs w:val="28"/>
                          </w:rPr>
                          <w:t>Plan &amp; Prepare:</w:t>
                        </w:r>
                        <w:r>
                          <w:rPr>
                            <w:b/>
                            <w:sz w:val="28"/>
                            <w:szCs w:val="28"/>
                          </w:rPr>
                          <w:t xml:space="preserve"> </w:t>
                        </w:r>
                        <w:r>
                          <w:rPr>
                            <w:sz w:val="28"/>
                            <w:szCs w:val="28"/>
                          </w:rPr>
                          <w:t>Activate Prior Knowledge, Introduce Academic Vocabulary</w:t>
                        </w:r>
                      </w:p>
                      <w:p w14:paraId="53DC9A4E" w14:textId="4618C69B" w:rsidR="00C77116" w:rsidRPr="00085D07" w:rsidRDefault="00C77116" w:rsidP="00085D07">
                        <w:pPr>
                          <w:pStyle w:val="BodyText"/>
                          <w:spacing w:line="240" w:lineRule="auto"/>
                          <w:rPr>
                            <w:sz w:val="28"/>
                            <w:szCs w:val="28"/>
                          </w:rPr>
                        </w:pPr>
                        <w:r w:rsidRPr="00085D07">
                          <w:rPr>
                            <w:b/>
                            <w:sz w:val="28"/>
                            <w:szCs w:val="28"/>
                          </w:rPr>
                          <w:t>Teach:</w:t>
                        </w:r>
                        <w:r w:rsidRPr="00085D07">
                          <w:rPr>
                            <w:sz w:val="28"/>
                            <w:szCs w:val="28"/>
                          </w:rPr>
                          <w:t xml:space="preserve"> Power points,</w:t>
                        </w:r>
                        <w:r>
                          <w:rPr>
                            <w:sz w:val="28"/>
                            <w:szCs w:val="28"/>
                          </w:rPr>
                          <w:t xml:space="preserve"> Interactive Presentations, Activities &amp; Simulations, Web Quests, Diagrams &amp; Illustrations, Inquiry Labs, Virtual &amp; Hands on Labs</w:t>
                        </w:r>
                      </w:p>
                      <w:p w14:paraId="51187415" w14:textId="7FB0D012" w:rsidR="00C77116" w:rsidRDefault="00C77116" w:rsidP="00085D07">
                        <w:pPr>
                          <w:pStyle w:val="BodyText"/>
                          <w:spacing w:line="240" w:lineRule="auto"/>
                          <w:rPr>
                            <w:sz w:val="28"/>
                            <w:szCs w:val="28"/>
                          </w:rPr>
                        </w:pPr>
                        <w:r w:rsidRPr="00085D07">
                          <w:rPr>
                            <w:b/>
                            <w:sz w:val="28"/>
                            <w:szCs w:val="28"/>
                          </w:rPr>
                          <w:t>Assess &amp; Reteach:</w:t>
                        </w:r>
                        <w:r w:rsidRPr="00085D07">
                          <w:rPr>
                            <w:sz w:val="28"/>
                            <w:szCs w:val="28"/>
                          </w:rPr>
                          <w:t xml:space="preserve"> </w:t>
                        </w:r>
                        <w:r>
                          <w:rPr>
                            <w:sz w:val="28"/>
                            <w:szCs w:val="28"/>
                          </w:rPr>
                          <w:t>Daily quizzes, Interactive Review G</w:t>
                        </w:r>
                        <w:r w:rsidRPr="00085D07">
                          <w:rPr>
                            <w:sz w:val="28"/>
                            <w:szCs w:val="28"/>
                          </w:rPr>
                          <w:t xml:space="preserve">ames, </w:t>
                        </w:r>
                        <w:r>
                          <w:rPr>
                            <w:sz w:val="28"/>
                            <w:szCs w:val="28"/>
                          </w:rPr>
                          <w:t>Study Guides, Tests</w:t>
                        </w:r>
                      </w:p>
                      <w:p w14:paraId="322A29FD" w14:textId="77777777" w:rsidR="00C77116" w:rsidRPr="00085D07" w:rsidRDefault="00C77116" w:rsidP="00085D07">
                        <w:pPr>
                          <w:pStyle w:val="BodyText"/>
                          <w:spacing w:line="240" w:lineRule="auto"/>
                          <w:ind w:left="720"/>
                        </w:pPr>
                      </w:p>
                      <w:p w14:paraId="16999904" w14:textId="77777777" w:rsidR="00C77116" w:rsidRPr="00085D07" w:rsidRDefault="00C77116" w:rsidP="00085D07">
                        <w:pPr>
                          <w:pStyle w:val="BodyText"/>
                          <w:spacing w:line="240" w:lineRule="auto"/>
                        </w:pPr>
                      </w:p>
                    </w:txbxContent>
                  </v:textbox>
                </v:shape>
                <v:shape id="Text Box 3" o:spid="_x0000_s1033" type="#_x0000_t202" style="position:absolute;left:91440;top:336550;width:410591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34" type="#_x0000_t202" style="position:absolute;left:91440;top:673735;width:4105910;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35" type="#_x0000_t202" style="position:absolute;left:91440;top:1010285;width:4105910;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9" inset="0,0,0,0">
                    <w:txbxContent/>
                  </v:textbox>
                </v:shape>
                <v:shape id="Text Box 19" o:spid="_x0000_s1036" type="#_x0000_t202" style="position:absolute;left:91440;top:1346835;width:4105910;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7" type="#_x0000_t202" style="position:absolute;left:91440;top:1683385;width:4105910;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8" type="#_x0000_t202" style="position:absolute;left:91440;top:2020570;width:4105910;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9" type="#_x0000_t202" style="position:absolute;left:91440;top:2357120;width:2498725;height:337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4" inset="0,0,0,0">
                    <w:txbxContent/>
                  </v:textbox>
                </v:shape>
                <w10:wrap type="through" anchorx="page" anchory="page"/>
              </v:group>
            </w:pict>
          </mc:Fallback>
        </mc:AlternateContent>
      </w:r>
      <w:r w:rsidR="001D0347">
        <w:rPr>
          <w:noProof/>
        </w:rPr>
        <mc:AlternateContent>
          <mc:Choice Requires="wps">
            <w:drawing>
              <wp:anchor distT="0" distB="0" distL="114300" distR="114300" simplePos="0" relativeHeight="251683841" behindDoc="0" locked="0" layoutInCell="0" allowOverlap="1" wp14:anchorId="3136BF09" wp14:editId="4F0C3A8F">
                <wp:simplePos x="0" y="0"/>
                <wp:positionH relativeFrom="page">
                  <wp:posOffset>2882900</wp:posOffset>
                </wp:positionH>
                <wp:positionV relativeFrom="page">
                  <wp:posOffset>5016500</wp:posOffset>
                </wp:positionV>
                <wp:extent cx="4292600" cy="444500"/>
                <wp:effectExtent l="0" t="0" r="0" b="12700"/>
                <wp:wrapTight wrapText="bothSides">
                  <wp:wrapPolygon edited="0">
                    <wp:start x="128" y="0"/>
                    <wp:lineTo x="128" y="20983"/>
                    <wp:lineTo x="21344" y="20983"/>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8CEE96" w14:textId="77777777" w:rsidR="00C77116" w:rsidRPr="00301FC9" w:rsidRDefault="00C77116" w:rsidP="00531DA3">
                            <w:pPr>
                              <w:pStyle w:val="Heading2"/>
                            </w:pPr>
                            <w:r>
                              <w:t>Our Classroom Goals: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227pt;margin-top:395pt;width:338pt;height:35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" o:allowincell="f" filled="f" stroked="f">
                <v:textbox inset=",0,,0">
                  <w:txbxContent>
                    <w:p w14:paraId="378CEE96" w14:textId="77777777" w:rsidR="00C77116" w:rsidRPr="00301FC9" w:rsidRDefault="00C77116" w:rsidP="00531DA3">
                      <w:pPr>
                        <w:pStyle w:val="Heading2"/>
                      </w:pPr>
                      <w:r>
                        <w:t>Our Classroom Goals:</w:t>
                      </w:r>
                    </w:p>
                  </w:txbxContent>
                </v:textbox>
                <w10:wrap type="tight" anchorx="page" anchory="page"/>
              </v:shape>
            </w:pict>
          </mc:Fallback>
        </mc:AlternateContent>
      </w:r>
      <w:r w:rsidR="00AD5E29">
        <w:rPr>
          <w:noProof/>
        </w:rPr>
        <w:drawing>
          <wp:anchor distT="0" distB="0" distL="118745" distR="118745" simplePos="0" relativeHeight="251713541" behindDoc="0" locked="0" layoutInCell="0" allowOverlap="1" wp14:anchorId="34A99026" wp14:editId="232F5F1C">
            <wp:simplePos x="0" y="0"/>
            <wp:positionH relativeFrom="page">
              <wp:posOffset>536575</wp:posOffset>
            </wp:positionH>
            <wp:positionV relativeFrom="page">
              <wp:posOffset>4800600</wp:posOffset>
            </wp:positionV>
            <wp:extent cx="2116455" cy="1587500"/>
            <wp:effectExtent l="0" t="0" r="0" b="12700"/>
            <wp:wrapTight wrapText="bothSides">
              <wp:wrapPolygon edited="0">
                <wp:start x="0" y="0"/>
                <wp:lineTo x="0" y="21427"/>
                <wp:lineTo x="21257" y="21427"/>
                <wp:lineTo x="21257" y="0"/>
                <wp:lineTo x="0" y="0"/>
              </wp:wrapPolygon>
            </wp:wrapTight>
            <wp:docPr id="6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16455" cy="1587500"/>
                    </a:xfrm>
                    <a:prstGeom prst="rect">
                      <a:avLst/>
                    </a:prstGeom>
                    <a:noFill/>
                    <a:ln w="9525">
                      <a:noFill/>
                      <a:miter lim="800000"/>
                      <a:headEnd/>
                      <a:tailEnd/>
                    </a:ln>
                  </pic:spPr>
                </pic:pic>
              </a:graphicData>
            </a:graphic>
            <wp14:sizeRelH relativeFrom="margin">
              <wp14:pctWidth>0</wp14:pctWidth>
            </wp14:sizeRelH>
          </wp:anchor>
        </w:drawing>
      </w:r>
      <w:r w:rsidR="00003390">
        <w:rPr>
          <w:noProof/>
        </w:rPr>
        <w:drawing>
          <wp:anchor distT="0" distB="0" distL="118745" distR="118745" simplePos="0" relativeHeight="251713540" behindDoc="0" locked="0" layoutInCell="0" allowOverlap="1" wp14:anchorId="29F05AE0" wp14:editId="6B6082DF">
            <wp:simplePos x="0" y="0"/>
            <wp:positionH relativeFrom="page">
              <wp:posOffset>2751455</wp:posOffset>
            </wp:positionH>
            <wp:positionV relativeFrom="page">
              <wp:posOffset>457200</wp:posOffset>
            </wp:positionV>
            <wp:extent cx="4554855" cy="3416300"/>
            <wp:effectExtent l="0" t="0" r="0" b="12700"/>
            <wp:wrapTight wrapText="bothSides">
              <wp:wrapPolygon edited="0">
                <wp:start x="0" y="0"/>
                <wp:lineTo x="0" y="21520"/>
                <wp:lineTo x="21440" y="21520"/>
                <wp:lineTo x="21440" y="0"/>
                <wp:lineTo x="0" y="0"/>
              </wp:wrapPolygon>
            </wp:wrapTight>
            <wp:docPr id="6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54855" cy="3416300"/>
                    </a:xfrm>
                    <a:prstGeom prst="rect">
                      <a:avLst/>
                    </a:prstGeom>
                    <a:noFill/>
                    <a:ln w="12700" cap="flat" cmpd="sng">
                      <a:noFill/>
                      <a:prstDash val="solid"/>
                      <a:miter lim="800000"/>
                      <a:headEnd type="none" w="med" len="med"/>
                      <a:tailEnd type="none" w="med" len="med"/>
                    </a:ln>
                  </pic:spPr>
                </pic:pic>
              </a:graphicData>
            </a:graphic>
            <wp14:sizeRelH relativeFrom="margin">
              <wp14:pctWidth>0</wp14:pctWidth>
            </wp14:sizeRelH>
          </wp:anchor>
        </w:drawing>
      </w:r>
      <w:r w:rsidR="008F7992">
        <w:rPr>
          <w:noProof/>
        </w:rPr>
        <mc:AlternateContent>
          <mc:Choice Requires="wps">
            <w:drawing>
              <wp:anchor distT="0" distB="0" distL="114300" distR="114300" simplePos="0" relativeHeight="251677697" behindDoc="0" locked="0" layoutInCell="0" allowOverlap="1" wp14:anchorId="1A3AC850" wp14:editId="70898CB6">
                <wp:simplePos x="0" y="0"/>
                <wp:positionH relativeFrom="page">
                  <wp:posOffset>533400</wp:posOffset>
                </wp:positionH>
                <wp:positionV relativeFrom="page">
                  <wp:posOffset>2552065</wp:posOffset>
                </wp:positionV>
                <wp:extent cx="2133600" cy="673735"/>
                <wp:effectExtent l="0" t="0" r="0" b="12065"/>
                <wp:wrapTight wrapText="bothSides">
                  <wp:wrapPolygon edited="0">
                    <wp:start x="257" y="0"/>
                    <wp:lineTo x="257" y="21172"/>
                    <wp:lineTo x="21086" y="21172"/>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4C8E66" w14:textId="77777777" w:rsidR="00C77116" w:rsidRPr="00301FC9" w:rsidRDefault="00C77116" w:rsidP="00531DA3">
                            <w:pPr>
                              <w:pStyle w:val="BoxHeading-Large"/>
                            </w:pPr>
                            <w:r w:rsidRPr="00531DA3">
                              <w:rPr>
                                <w:sz w:val="72"/>
                                <w:szCs w:val="72"/>
                              </w:rPr>
                              <w:t>Biology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42pt;margin-top:200.95pt;width:168pt;height:53.0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fcjvU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" o:allowincell="f" filled="f" stroked="f">
                <v:textbox inset=",0,,0">
                  <w:txbxContent>
                    <w:p w14:paraId="604C8E66" w14:textId="77777777" w:rsidR="00C77116" w:rsidRPr="00301FC9" w:rsidRDefault="00C77116" w:rsidP="00531DA3">
                      <w:pPr>
                        <w:pStyle w:val="BoxHeading-Large"/>
                      </w:pPr>
                      <w:r w:rsidRPr="00531DA3">
                        <w:rPr>
                          <w:sz w:val="72"/>
                          <w:szCs w:val="72"/>
                        </w:rPr>
                        <w:t>Biology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9745" behindDoc="0" locked="0" layoutInCell="1" allowOverlap="1" wp14:anchorId="5D5B7788" wp14:editId="67E80AF1">
                <wp:simplePos x="0" y="0"/>
                <wp:positionH relativeFrom="page">
                  <wp:posOffset>2910205</wp:posOffset>
                </wp:positionH>
                <wp:positionV relativeFrom="page">
                  <wp:posOffset>4187825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5D1E76" w14:textId="77777777" w:rsidR="00C77116" w:rsidRPr="00301FC9" w:rsidRDefault="00C77116" w:rsidP="00531DA3">
                            <w:pPr>
                              <w:pStyle w:val="Title"/>
                            </w:pPr>
                            <w:r w:rsidRPr="00531DA3">
                              <w:rPr>
                                <w:sz w:val="36"/>
                                <w:szCs w:val="36"/>
                              </w:rPr>
                              <w:t>Text: Holt McDougal</w:t>
                            </w:r>
                            <w:r>
                              <w:t xml:space="preserve">    “BIOLOGY”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229.15pt;margin-top:329.7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" filled="f" stroked="f">
                <v:textbox inset=",0,,0">
                  <w:txbxContent>
                    <w:p w14:paraId="3F5D1E76" w14:textId="77777777" w:rsidR="00C77116" w:rsidRPr="00301FC9" w:rsidRDefault="00C77116" w:rsidP="00531DA3">
                      <w:pPr>
                        <w:pStyle w:val="Title"/>
                      </w:pPr>
                      <w:r w:rsidRPr="00531DA3">
                        <w:rPr>
                          <w:sz w:val="36"/>
                          <w:szCs w:val="36"/>
                        </w:rPr>
                        <w:t>Text: Holt McDougal</w:t>
                      </w:r>
                      <w:r>
                        <w:t xml:space="preserve">    “BIOLOGY”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05D4AFAD" wp14:editId="4BF89DE3">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02BAD3" w14:textId="77777777" w:rsidR="00C77116" w:rsidRPr="00301FC9" w:rsidRDefault="00C77116" w:rsidP="00531DA3">
                            <w:pPr>
                              <w:pStyle w:val="Date"/>
                            </w:pPr>
                            <w:r>
                              <w:t>2017-2018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xagvo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" filled="f" stroked="f">
                <v:textbox inset=",0,,0">
                  <w:txbxContent>
                    <w:p w14:paraId="5D02BAD3" w14:textId="77777777" w:rsidR="00C77116" w:rsidRPr="00301FC9" w:rsidRDefault="00C77116" w:rsidP="00531DA3">
                      <w:pPr>
                        <w:pStyle w:val="Date"/>
                      </w:pPr>
                      <w:r>
                        <w:t>2017-2018</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1313" behindDoc="0" locked="0" layoutInCell="1" allowOverlap="1" wp14:anchorId="60452F7A" wp14:editId="1BCDDB3E">
                <wp:simplePos x="0" y="0"/>
                <wp:positionH relativeFrom="page">
                  <wp:posOffset>6807200</wp:posOffset>
                </wp:positionH>
                <wp:positionV relativeFrom="page">
                  <wp:posOffset>9114790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EBBA7F5" w14:textId="77777777" w:rsidR="00C77116" w:rsidRDefault="00C77116" w:rsidP="005B571E">
                            <w:pPr>
                              <w:pStyle w:val="BoxHeading-Small"/>
                              <w:jc w:val="left"/>
                            </w:pPr>
                            <w:r>
                              <w:t xml:space="preserve"> 2</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44" style="position:absolute;margin-left:536pt;margin-top:717.7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" fillcolor="#91bc2b [3205]" stroked="f" strokecolor="#4a7ebb" strokeweight="1.5pt">
                <v:shadow opacity="22938f" mv:blur="38100f" offset="0,2pt"/>
                <v:textbox inset="0,1.44pt,0,1.44pt">
                  <w:txbxContent>
                    <w:p w14:paraId="6EBBA7F5" w14:textId="77777777" w:rsidR="00C77116" w:rsidRDefault="00C77116" w:rsidP="005B571E">
                      <w:pPr>
                        <w:pStyle w:val="BoxHeading-Small"/>
                        <w:jc w:val="left"/>
                      </w:pPr>
                      <w:r>
                        <w:t xml:space="preserve"> 2</w:t>
                      </w:r>
                    </w:p>
                  </w:txbxContent>
                </v:textbox>
                <w10:wrap type="tight" anchorx="page" anchory="page"/>
              </v:oval>
            </w:pict>
          </mc:Fallback>
        </mc:AlternateContent>
      </w:r>
      <w:r w:rsidR="00EC4BD5">
        <w:rPr>
          <w:noProof/>
        </w:rPr>
        <w:drawing>
          <wp:anchor distT="0" distB="0" distL="114300" distR="114300" simplePos="0" relativeHeight="251713542" behindDoc="0" locked="0" layoutInCell="1" allowOverlap="1" wp14:anchorId="4F117BF6" wp14:editId="4360A1D4">
            <wp:simplePos x="0" y="0"/>
            <wp:positionH relativeFrom="page">
              <wp:posOffset>5080000</wp:posOffset>
            </wp:positionH>
            <wp:positionV relativeFrom="page">
              <wp:posOffset>7835900</wp:posOffset>
            </wp:positionV>
            <wp:extent cx="1981200" cy="1371600"/>
            <wp:effectExtent l="0" t="0" r="0" b="0"/>
            <wp:wrapTight wrapText="bothSides">
              <wp:wrapPolygon edited="0">
                <wp:start x="9692" y="400"/>
                <wp:lineTo x="7200" y="1600"/>
                <wp:lineTo x="3877" y="5200"/>
                <wp:lineTo x="3877" y="6800"/>
                <wp:lineTo x="2492" y="7600"/>
                <wp:lineTo x="1938" y="13200"/>
                <wp:lineTo x="277" y="14400"/>
                <wp:lineTo x="554" y="18000"/>
                <wp:lineTo x="3046" y="19600"/>
                <wp:lineTo x="5815" y="19600"/>
                <wp:lineTo x="16892" y="19600"/>
                <wp:lineTo x="21046" y="17600"/>
                <wp:lineTo x="21046" y="11200"/>
                <wp:lineTo x="20769" y="8800"/>
                <wp:lineTo x="19662" y="5600"/>
                <wp:lineTo x="15508" y="1200"/>
                <wp:lineTo x="13292" y="400"/>
                <wp:lineTo x="9692" y="400"/>
              </wp:wrapPolygon>
            </wp:wrapTight>
            <wp:docPr id="608" name="Picture 3" descr=":nfc12 photos:42-1572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10"/>
                    <a:srcRect l="3941" t="26108" r="10837" b="14778"/>
                    <a:stretch>
                      <a:fillRect/>
                    </a:stretch>
                  </pic:blipFill>
                  <pic:spPr bwMode="auto">
                    <a:xfrm>
                      <a:off x="0" y="0"/>
                      <a:ext cx="1981200" cy="1371600"/>
                    </a:xfrm>
                    <a:prstGeom prst="rect">
                      <a:avLst/>
                    </a:prstGeom>
                    <a:noFill/>
                    <a:ln w="9525">
                      <a:noFill/>
                      <a:miter lim="800000"/>
                      <a:headEnd/>
                      <a:tailEnd/>
                    </a:ln>
                  </pic:spPr>
                </pic:pic>
              </a:graphicData>
            </a:graphic>
          </wp:anchor>
        </w:drawing>
      </w:r>
      <w:r w:rsidR="004D4313">
        <w:rPr>
          <w:noProof/>
        </w:rPr>
        <mc:AlternateContent>
          <mc:Choice Requires="wps">
            <w:drawing>
              <wp:anchor distT="0" distB="0" distL="114300" distR="114300" simplePos="0" relativeHeight="251681793" behindDoc="0" locked="0" layoutInCell="0" allowOverlap="1" wp14:anchorId="618524E2" wp14:editId="4BE4D7EE">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9B63C8" w14:textId="77777777" w:rsidR="00C77116" w:rsidRPr="00301FC9" w:rsidRDefault="00C77116" w:rsidP="00531DA3">
                            <w:pPr>
                              <w:pStyle w:val="BoxHeading"/>
                            </w:pPr>
                            <w:r>
                              <w:t>Materials: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" o:allowincell="f" filled="f" stroked="f">
                <v:textbox inset=",0,,0">
                  <w:txbxContent>
                    <w:p w14:paraId="399B63C8" w14:textId="77777777" w:rsidR="00C77116" w:rsidRPr="00301FC9" w:rsidRDefault="00C77116" w:rsidP="00531DA3">
                      <w:pPr>
                        <w:pStyle w:val="BoxHeading"/>
                      </w:pPr>
                      <w:r>
                        <w:t>Materials:</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8721" behindDoc="0" locked="0" layoutInCell="0" allowOverlap="1" wp14:anchorId="253C9988" wp14:editId="20DAC89B">
                <wp:simplePos x="0" y="0"/>
                <wp:positionH relativeFrom="page">
                  <wp:posOffset>528320</wp:posOffset>
                </wp:positionH>
                <wp:positionV relativeFrom="page">
                  <wp:posOffset>3351530</wp:posOffset>
                </wp:positionV>
                <wp:extent cx="2133600" cy="394970"/>
                <wp:effectExtent l="0" t="0" r="0" b="11430"/>
                <wp:wrapTight wrapText="bothSides">
                  <wp:wrapPolygon edited="0">
                    <wp:start x="257" y="0"/>
                    <wp:lineTo x="257" y="20836"/>
                    <wp:lineTo x="21086" y="20836"/>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459215" w14:textId="77777777" w:rsidR="00C77116" w:rsidRDefault="00C77116" w:rsidP="00531DA3">
                            <w:pPr>
                              <w:pStyle w:val="Subtitle"/>
                            </w:pPr>
                            <w:r>
                              <w:t xml:space="preserve">With Mrs. </w:t>
                            </w:r>
                            <w:proofErr w:type="spellStart"/>
                            <w:r>
                              <w:t>Manitz</w:t>
                            </w:r>
                            <w:proofErr w:type="spellEnd"/>
                            <w:r>
                              <w:t xml:space="preserve"> </w:t>
                            </w:r>
                          </w:p>
                          <w:p w14:paraId="3F01E2E1" w14:textId="77777777" w:rsidR="00C77116" w:rsidRPr="00301FC9" w:rsidRDefault="00C77116" w:rsidP="00531DA3">
                            <w:pPr>
                              <w:pStyle w:val="Subtitle"/>
                            </w:pPr>
                            <w:r>
                              <w:t>Room 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6" type="#_x0000_t202" style="position:absolute;margin-left:41.6pt;margin-top:263.9pt;width:168pt;height:31.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" o:allowincell="f" filled="f" stroked="f">
                <v:textbox inset=",0,,0">
                  <w:txbxContent>
                    <w:p w14:paraId="23459215" w14:textId="77777777" w:rsidR="00C77116" w:rsidRDefault="00C77116" w:rsidP="00531DA3">
                      <w:pPr>
                        <w:pStyle w:val="Subtitle"/>
                      </w:pPr>
                      <w:r>
                        <w:t xml:space="preserve">With Mrs. </w:t>
                      </w:r>
                      <w:proofErr w:type="spellStart"/>
                      <w:r>
                        <w:t>Manitz</w:t>
                      </w:r>
                      <w:proofErr w:type="spellEnd"/>
                      <w:r>
                        <w:t xml:space="preserve"> </w:t>
                      </w:r>
                    </w:p>
                    <w:p w14:paraId="3F01E2E1" w14:textId="77777777" w:rsidR="00C77116" w:rsidRPr="00301FC9" w:rsidRDefault="00C77116" w:rsidP="00531DA3">
                      <w:pPr>
                        <w:pStyle w:val="Subtitle"/>
                      </w:pPr>
                      <w:r>
                        <w:t>Room 14</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6673" behindDoc="0" locked="0" layoutInCell="0" allowOverlap="1" wp14:anchorId="044E9FC1" wp14:editId="4D182DE5">
                <wp:simplePos x="0" y="0"/>
                <wp:positionH relativeFrom="page">
                  <wp:posOffset>533400</wp:posOffset>
                </wp:positionH>
                <wp:positionV relativeFrom="page">
                  <wp:posOffset>2235200</wp:posOffset>
                </wp:positionV>
                <wp:extent cx="2133600" cy="329565"/>
                <wp:effectExtent l="0" t="0" r="0" b="635"/>
                <wp:wrapTight wrapText="bothSides">
                  <wp:wrapPolygon edited="0">
                    <wp:start x="257" y="0"/>
                    <wp:lineTo x="257" y="19977"/>
                    <wp:lineTo x="21086" y="19977"/>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3C0EA2" w14:textId="77777777" w:rsidR="00C77116" w:rsidRPr="00301FC9" w:rsidRDefault="00C77116" w:rsidP="00531DA3">
                            <w:pPr>
                              <w:pStyle w:val="BoxHeading-Small"/>
                            </w:pPr>
                            <w:r>
                              <w:t>Experience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42pt;margin-top:176pt;width:168pt;height:25.9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e0/UCAABX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" o:allowincell="f" filled="f" stroked="f">
                <v:textbox inset=",0,,0">
                  <w:txbxContent>
                    <w:p w14:paraId="383C0EA2" w14:textId="77777777" w:rsidR="00C77116" w:rsidRPr="00301FC9" w:rsidRDefault="00C77116" w:rsidP="00531DA3">
                      <w:pPr>
                        <w:pStyle w:val="BoxHeading-Small"/>
                      </w:pPr>
                      <w:r>
                        <w:t>Experience</w:t>
                      </w:r>
                    </w:p>
                  </w:txbxContent>
                </v:textbox>
                <w10:wrap type="tight" anchorx="page" anchory="page"/>
              </v:shape>
            </w:pict>
          </mc:Fallback>
        </mc:AlternateContent>
      </w:r>
      <w:r w:rsidR="00EC4BD5">
        <w:br w:type="page"/>
      </w:r>
      <w:r w:rsidR="00151747">
        <w:rPr>
          <w:noProof/>
        </w:rPr>
        <w:lastRenderedPageBreak/>
        <mc:AlternateContent>
          <mc:Choice Requires="wps">
            <w:drawing>
              <wp:anchor distT="0" distB="0" distL="114300" distR="114300" simplePos="0" relativeHeight="251733005" behindDoc="0" locked="0" layoutInCell="1" allowOverlap="1" wp14:anchorId="79D5F8D5" wp14:editId="694B6DDF">
                <wp:simplePos x="0" y="0"/>
                <wp:positionH relativeFrom="page">
                  <wp:posOffset>1473200</wp:posOffset>
                </wp:positionH>
                <wp:positionV relativeFrom="page">
                  <wp:posOffset>1670050</wp:posOffset>
                </wp:positionV>
                <wp:extent cx="4203700" cy="2273300"/>
                <wp:effectExtent l="0" t="0" r="0" b="12700"/>
                <wp:wrapThrough wrapText="bothSides">
                  <wp:wrapPolygon edited="0">
                    <wp:start x="131" y="0"/>
                    <wp:lineTo x="131" y="21479"/>
                    <wp:lineTo x="21274" y="21479"/>
                    <wp:lineTo x="21274" y="0"/>
                    <wp:lineTo x="131" y="0"/>
                  </wp:wrapPolygon>
                </wp:wrapThrough>
                <wp:docPr id="619" name="Text Box 619"/>
                <wp:cNvGraphicFramePr/>
                <a:graphic xmlns:a="http://schemas.openxmlformats.org/drawingml/2006/main">
                  <a:graphicData uri="http://schemas.microsoft.com/office/word/2010/wordprocessingShape">
                    <wps:wsp>
                      <wps:cNvSpPr txBox="1"/>
                      <wps:spPr>
                        <a:xfrm>
                          <a:off x="0" y="0"/>
                          <a:ext cx="4203700" cy="2273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E3EC10" w14:textId="0B392B59" w:rsidR="00151747" w:rsidRDefault="00151747">
                            <w:r>
                              <w:t>Keep scrolling to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9" o:spid="_x0000_s1048" type="#_x0000_t202" style="position:absolute;margin-left:116pt;margin-top:131.5pt;width:331pt;height:179pt;z-index:25173300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OttcCAAAjBgAADgAAAGRycy9lMm9Eb2MueG1srFRNb9swDL0P2H8QdE9tJ2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" mv:complextextbox="1" filled="f" stroked="f">
                <v:textbox>
                  <w:txbxContent>
                    <w:p w14:paraId="4FE3EC10" w14:textId="0B392B59" w:rsidR="00151747" w:rsidRDefault="00151747">
                      <w:r>
                        <w:t>Keep scrolling to next page</w:t>
                      </w:r>
                    </w:p>
                  </w:txbxContent>
                </v:textbox>
                <w10:wrap type="through" anchorx="page" anchory="page"/>
              </v:shape>
            </w:pict>
          </mc:Fallback>
        </mc:AlternateContent>
      </w:r>
    </w:p>
    <w:p w14:paraId="3E7A4796" w14:textId="346E38D6" w:rsidR="00531DA3" w:rsidRDefault="00151747">
      <w:r>
        <w:rPr>
          <w:noProof/>
        </w:rPr>
        <w:lastRenderedPageBreak/>
        <mc:AlternateContent>
          <mc:Choice Requires="wps">
            <w:drawing>
              <wp:anchor distT="0" distB="0" distL="114300" distR="114300" simplePos="0" relativeHeight="251729933" behindDoc="0" locked="0" layoutInCell="1" allowOverlap="1" wp14:anchorId="3D171FD2" wp14:editId="32B8A3EF">
                <wp:simplePos x="0" y="0"/>
                <wp:positionH relativeFrom="page">
                  <wp:posOffset>633730</wp:posOffset>
                </wp:positionH>
                <wp:positionV relativeFrom="page">
                  <wp:posOffset>7391400</wp:posOffset>
                </wp:positionV>
                <wp:extent cx="4251960" cy="2298700"/>
                <wp:effectExtent l="0" t="0" r="0" b="12700"/>
                <wp:wrapThrough wrapText="bothSides">
                  <wp:wrapPolygon edited="0">
                    <wp:start x="129" y="0"/>
                    <wp:lineTo x="129" y="21481"/>
                    <wp:lineTo x="21290" y="21481"/>
                    <wp:lineTo x="21290" y="0"/>
                    <wp:lineTo x="129" y="0"/>
                  </wp:wrapPolygon>
                </wp:wrapThrough>
                <wp:docPr id="600" name="Text Box 600"/>
                <wp:cNvGraphicFramePr/>
                <a:graphic xmlns:a="http://schemas.openxmlformats.org/drawingml/2006/main">
                  <a:graphicData uri="http://schemas.microsoft.com/office/word/2010/wordprocessingShape">
                    <wps:wsp>
                      <wps:cNvSpPr txBox="1"/>
                      <wps:spPr>
                        <a:xfrm>
                          <a:off x="0" y="0"/>
                          <a:ext cx="4251960" cy="2298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734F65" w14:textId="4DC7A6C9" w:rsidR="00C77116" w:rsidRPr="00B3795B" w:rsidRDefault="00C77116">
                            <w:pPr>
                              <w:rPr>
                                <w:rFonts w:ascii="Apple Chancery" w:hAnsi="Apple Chancery" w:cs="Apple Chancery"/>
                                <w:b/>
                                <w:u w:val="single"/>
                              </w:rPr>
                            </w:pPr>
                            <w:r w:rsidRPr="00B3795B">
                              <w:rPr>
                                <w:rFonts w:ascii="Apple Chancery" w:hAnsi="Apple Chancery" w:cs="Apple Chancery"/>
                                <w:b/>
                                <w:u w:val="single"/>
                              </w:rPr>
                              <w:t>Classroom Ethics:</w:t>
                            </w:r>
                          </w:p>
                          <w:p w14:paraId="61685A34" w14:textId="31DEE1E0" w:rsidR="00C77116" w:rsidRDefault="00C77116">
                            <w:pPr>
                              <w:rPr>
                                <w:rFonts w:ascii="Apple Chancery" w:hAnsi="Apple Chancery" w:cs="Apple Chancery"/>
                              </w:rPr>
                            </w:pPr>
                            <w:r>
                              <w:rPr>
                                <w:rFonts w:ascii="Apple Chancery" w:hAnsi="Apple Chancery" w:cs="Apple Chancery"/>
                              </w:rPr>
                              <w:t>Respect yourself, others, &amp; the space you are in</w:t>
                            </w:r>
                          </w:p>
                          <w:p w14:paraId="7B5974B3" w14:textId="72121619" w:rsidR="00C77116" w:rsidRDefault="00C77116">
                            <w:pPr>
                              <w:rPr>
                                <w:rFonts w:ascii="Apple Chancery" w:hAnsi="Apple Chancery" w:cs="Apple Chancery"/>
                              </w:rPr>
                            </w:pPr>
                            <w:r>
                              <w:rPr>
                                <w:rFonts w:ascii="Apple Chancery" w:hAnsi="Apple Chancery" w:cs="Apple Chancery"/>
                              </w:rPr>
                              <w:t>Spread positive attitudes and courtesy</w:t>
                            </w:r>
                          </w:p>
                          <w:p w14:paraId="4E8C291D" w14:textId="3907F7AC" w:rsidR="00C77116" w:rsidRDefault="00C77116">
                            <w:pPr>
                              <w:rPr>
                                <w:rFonts w:ascii="Apple Chancery" w:hAnsi="Apple Chancery" w:cs="Apple Chancery"/>
                              </w:rPr>
                            </w:pPr>
                            <w:r>
                              <w:rPr>
                                <w:rFonts w:ascii="Apple Chancery" w:hAnsi="Apple Chancery" w:cs="Apple Chancery"/>
                              </w:rPr>
                              <w:t>Listen to the person speaking</w:t>
                            </w:r>
                          </w:p>
                          <w:p w14:paraId="221920B1" w14:textId="26FE7F7F" w:rsidR="00C77116" w:rsidRDefault="00C77116">
                            <w:pPr>
                              <w:rPr>
                                <w:rFonts w:ascii="Apple Chancery" w:hAnsi="Apple Chancery" w:cs="Apple Chancery"/>
                              </w:rPr>
                            </w:pPr>
                            <w:r>
                              <w:rPr>
                                <w:rFonts w:ascii="Apple Chancery" w:hAnsi="Apple Chancery" w:cs="Apple Chancery"/>
                              </w:rPr>
                              <w:t>Look for good in others and tell them</w:t>
                            </w:r>
                          </w:p>
                          <w:p w14:paraId="2E2FB58F" w14:textId="77777777" w:rsidR="00C77116" w:rsidRDefault="00C77116">
                            <w:pPr>
                              <w:rPr>
                                <w:rFonts w:ascii="Apple Chancery" w:hAnsi="Apple Chancery" w:cs="Apple Chancery"/>
                              </w:rPr>
                            </w:pPr>
                            <w:r>
                              <w:rPr>
                                <w:rFonts w:ascii="Apple Chancery" w:hAnsi="Apple Chancery" w:cs="Apple Chancery"/>
                              </w:rPr>
                              <w:t xml:space="preserve">Welcome learning  </w:t>
                            </w:r>
                          </w:p>
                          <w:p w14:paraId="01B5655E" w14:textId="17521069" w:rsidR="00C77116" w:rsidRDefault="00C77116">
                            <w:pPr>
                              <w:rPr>
                                <w:rFonts w:ascii="Apple Chancery" w:hAnsi="Apple Chancery" w:cs="Apple Chancery"/>
                              </w:rPr>
                            </w:pPr>
                            <w:r>
                              <w:rPr>
                                <w:rFonts w:ascii="Apple Chancery" w:hAnsi="Apple Chancery" w:cs="Apple Chancery"/>
                              </w:rPr>
                              <w:t>Do work you are proud of</w:t>
                            </w:r>
                          </w:p>
                          <w:p w14:paraId="6D63C86C" w14:textId="76A5AB53" w:rsidR="00C77116" w:rsidRDefault="00C77116">
                            <w:pPr>
                              <w:rPr>
                                <w:rFonts w:ascii="Apple Chancery" w:hAnsi="Apple Chancery" w:cs="Apple Chancery"/>
                              </w:rPr>
                            </w:pPr>
                          </w:p>
                          <w:p w14:paraId="51F6784A" w14:textId="59474472" w:rsidR="00C77116" w:rsidRPr="00FF6755" w:rsidRDefault="00C77116">
                            <w:pPr>
                              <w:rPr>
                                <w:rFonts w:ascii="Apple Chancery" w:hAnsi="Apple Chancery" w:cs="Apple Chancery"/>
                                <w:b/>
                              </w:rPr>
                            </w:pPr>
                            <w:r w:rsidRPr="00FF6755">
                              <w:rPr>
                                <w:rFonts w:ascii="Apple Chancery" w:hAnsi="Apple Chancery" w:cs="Apple Chancery"/>
                                <w:b/>
                              </w:rPr>
                              <w:t xml:space="preserve">Welcome back to school, Mrs. </w:t>
                            </w:r>
                            <w:proofErr w:type="spellStart"/>
                            <w:r w:rsidRPr="00FF6755">
                              <w:rPr>
                                <w:rFonts w:ascii="Apple Chancery" w:hAnsi="Apple Chancery" w:cs="Apple Chancery"/>
                                <w:b/>
                              </w:rPr>
                              <w:t>Manitz</w:t>
                            </w:r>
                            <w:proofErr w:type="spellEnd"/>
                            <w:r w:rsidRPr="00FF6755">
                              <w:rPr>
                                <w:rFonts w:ascii="Apple Chancery" w:hAnsi="Apple Chancery" w:cs="Apple Chancery"/>
                                <w:b/>
                              </w:rPr>
                              <w:t xml:space="preserve"> </w:t>
                            </w:r>
                            <w:r w:rsidRPr="00FF6755">
                              <w:rPr>
                                <w:rFonts w:ascii="Apple Chancery" w:hAnsi="Apple Chancery" w:cs="Apple Chancery"/>
                                <w:b/>
                              </w:rPr>
                              <w:sym w:font="Wingdings" w:char="F04A"/>
                            </w:r>
                          </w:p>
                          <w:p w14:paraId="6644C0CF" w14:textId="77777777" w:rsidR="00C77116" w:rsidRDefault="00C77116">
                            <w:pPr>
                              <w:rPr>
                                <w:rFonts w:ascii="Apple Chancery" w:hAnsi="Apple Chancery" w:cs="Apple Chancery"/>
                              </w:rPr>
                            </w:pPr>
                          </w:p>
                          <w:p w14:paraId="606CECDC" w14:textId="77777777" w:rsidR="00C77116" w:rsidRPr="00B3795B" w:rsidRDefault="00C77116">
                            <w:pPr>
                              <w:rPr>
                                <w:rFonts w:ascii="Apple Chancery" w:hAnsi="Apple Chancery" w:cs="Apple Chancer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049" type="#_x0000_t202" style="position:absolute;margin-left:49.9pt;margin-top:582pt;width:334.8pt;height:181pt;z-index:251729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ekXtYCAAAj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" mv:complextextbox="1" filled="f" stroked="f">
                <v:textbox>
                  <w:txbxContent>
                    <w:p w14:paraId="37734F65" w14:textId="4DC7A6C9" w:rsidR="00C77116" w:rsidRPr="00B3795B" w:rsidRDefault="00C77116">
                      <w:pPr>
                        <w:rPr>
                          <w:rFonts w:ascii="Apple Chancery" w:hAnsi="Apple Chancery" w:cs="Apple Chancery"/>
                          <w:b/>
                          <w:u w:val="single"/>
                        </w:rPr>
                      </w:pPr>
                      <w:r w:rsidRPr="00B3795B">
                        <w:rPr>
                          <w:rFonts w:ascii="Apple Chancery" w:hAnsi="Apple Chancery" w:cs="Apple Chancery"/>
                          <w:b/>
                          <w:u w:val="single"/>
                        </w:rPr>
                        <w:t>Classroom Ethics:</w:t>
                      </w:r>
                    </w:p>
                    <w:p w14:paraId="61685A34" w14:textId="31DEE1E0" w:rsidR="00C77116" w:rsidRDefault="00C77116">
                      <w:pPr>
                        <w:rPr>
                          <w:rFonts w:ascii="Apple Chancery" w:hAnsi="Apple Chancery" w:cs="Apple Chancery"/>
                        </w:rPr>
                      </w:pPr>
                      <w:r>
                        <w:rPr>
                          <w:rFonts w:ascii="Apple Chancery" w:hAnsi="Apple Chancery" w:cs="Apple Chancery"/>
                        </w:rPr>
                        <w:t>Respect yourself, others, &amp; the space you are in</w:t>
                      </w:r>
                    </w:p>
                    <w:p w14:paraId="7B5974B3" w14:textId="72121619" w:rsidR="00C77116" w:rsidRDefault="00C77116">
                      <w:pPr>
                        <w:rPr>
                          <w:rFonts w:ascii="Apple Chancery" w:hAnsi="Apple Chancery" w:cs="Apple Chancery"/>
                        </w:rPr>
                      </w:pPr>
                      <w:r>
                        <w:rPr>
                          <w:rFonts w:ascii="Apple Chancery" w:hAnsi="Apple Chancery" w:cs="Apple Chancery"/>
                        </w:rPr>
                        <w:t>Spread positive attitudes and courtesy</w:t>
                      </w:r>
                    </w:p>
                    <w:p w14:paraId="4E8C291D" w14:textId="3907F7AC" w:rsidR="00C77116" w:rsidRDefault="00C77116">
                      <w:pPr>
                        <w:rPr>
                          <w:rFonts w:ascii="Apple Chancery" w:hAnsi="Apple Chancery" w:cs="Apple Chancery"/>
                        </w:rPr>
                      </w:pPr>
                      <w:r>
                        <w:rPr>
                          <w:rFonts w:ascii="Apple Chancery" w:hAnsi="Apple Chancery" w:cs="Apple Chancery"/>
                        </w:rPr>
                        <w:t>Listen to the person speaking</w:t>
                      </w:r>
                    </w:p>
                    <w:p w14:paraId="221920B1" w14:textId="26FE7F7F" w:rsidR="00C77116" w:rsidRDefault="00C77116">
                      <w:pPr>
                        <w:rPr>
                          <w:rFonts w:ascii="Apple Chancery" w:hAnsi="Apple Chancery" w:cs="Apple Chancery"/>
                        </w:rPr>
                      </w:pPr>
                      <w:r>
                        <w:rPr>
                          <w:rFonts w:ascii="Apple Chancery" w:hAnsi="Apple Chancery" w:cs="Apple Chancery"/>
                        </w:rPr>
                        <w:t>Look for good in others and tell them</w:t>
                      </w:r>
                    </w:p>
                    <w:p w14:paraId="2E2FB58F" w14:textId="77777777" w:rsidR="00C77116" w:rsidRDefault="00C77116">
                      <w:pPr>
                        <w:rPr>
                          <w:rFonts w:ascii="Apple Chancery" w:hAnsi="Apple Chancery" w:cs="Apple Chancery"/>
                        </w:rPr>
                      </w:pPr>
                      <w:r>
                        <w:rPr>
                          <w:rFonts w:ascii="Apple Chancery" w:hAnsi="Apple Chancery" w:cs="Apple Chancery"/>
                        </w:rPr>
                        <w:t xml:space="preserve">Welcome learning  </w:t>
                      </w:r>
                    </w:p>
                    <w:p w14:paraId="01B5655E" w14:textId="17521069" w:rsidR="00C77116" w:rsidRDefault="00C77116">
                      <w:pPr>
                        <w:rPr>
                          <w:rFonts w:ascii="Apple Chancery" w:hAnsi="Apple Chancery" w:cs="Apple Chancery"/>
                        </w:rPr>
                      </w:pPr>
                      <w:r>
                        <w:rPr>
                          <w:rFonts w:ascii="Apple Chancery" w:hAnsi="Apple Chancery" w:cs="Apple Chancery"/>
                        </w:rPr>
                        <w:t>Do work you are proud of</w:t>
                      </w:r>
                    </w:p>
                    <w:p w14:paraId="6D63C86C" w14:textId="76A5AB53" w:rsidR="00C77116" w:rsidRDefault="00C77116">
                      <w:pPr>
                        <w:rPr>
                          <w:rFonts w:ascii="Apple Chancery" w:hAnsi="Apple Chancery" w:cs="Apple Chancery"/>
                        </w:rPr>
                      </w:pPr>
                    </w:p>
                    <w:p w14:paraId="51F6784A" w14:textId="59474472" w:rsidR="00C77116" w:rsidRPr="00FF6755" w:rsidRDefault="00C77116">
                      <w:pPr>
                        <w:rPr>
                          <w:rFonts w:ascii="Apple Chancery" w:hAnsi="Apple Chancery" w:cs="Apple Chancery"/>
                          <w:b/>
                        </w:rPr>
                      </w:pPr>
                      <w:r w:rsidRPr="00FF6755">
                        <w:rPr>
                          <w:rFonts w:ascii="Apple Chancery" w:hAnsi="Apple Chancery" w:cs="Apple Chancery"/>
                          <w:b/>
                        </w:rPr>
                        <w:t xml:space="preserve">Welcome back to school, Mrs. </w:t>
                      </w:r>
                      <w:proofErr w:type="spellStart"/>
                      <w:r w:rsidRPr="00FF6755">
                        <w:rPr>
                          <w:rFonts w:ascii="Apple Chancery" w:hAnsi="Apple Chancery" w:cs="Apple Chancery"/>
                          <w:b/>
                        </w:rPr>
                        <w:t>Manitz</w:t>
                      </w:r>
                      <w:proofErr w:type="spellEnd"/>
                      <w:r w:rsidRPr="00FF6755">
                        <w:rPr>
                          <w:rFonts w:ascii="Apple Chancery" w:hAnsi="Apple Chancery" w:cs="Apple Chancery"/>
                          <w:b/>
                        </w:rPr>
                        <w:t xml:space="preserve"> </w:t>
                      </w:r>
                      <w:r w:rsidRPr="00FF6755">
                        <w:rPr>
                          <w:rFonts w:ascii="Apple Chancery" w:hAnsi="Apple Chancery" w:cs="Apple Chancery"/>
                          <w:b/>
                        </w:rPr>
                        <w:sym w:font="Wingdings" w:char="F04A"/>
                      </w:r>
                    </w:p>
                    <w:p w14:paraId="6644C0CF" w14:textId="77777777" w:rsidR="00C77116" w:rsidRDefault="00C77116">
                      <w:pPr>
                        <w:rPr>
                          <w:rFonts w:ascii="Apple Chancery" w:hAnsi="Apple Chancery" w:cs="Apple Chancery"/>
                        </w:rPr>
                      </w:pPr>
                    </w:p>
                    <w:p w14:paraId="606CECDC" w14:textId="77777777" w:rsidR="00C77116" w:rsidRPr="00B3795B" w:rsidRDefault="00C77116">
                      <w:pPr>
                        <w:rPr>
                          <w:rFonts w:ascii="Apple Chancery" w:hAnsi="Apple Chancery" w:cs="Apple Chancery"/>
                        </w:rPr>
                      </w:pPr>
                    </w:p>
                  </w:txbxContent>
                </v:textbox>
                <w10:wrap type="through" anchorx="page" anchory="page"/>
              </v:shape>
            </w:pict>
          </mc:Fallback>
        </mc:AlternateContent>
      </w:r>
      <w:r w:rsidR="002B3064">
        <w:rPr>
          <w:noProof/>
        </w:rPr>
        <mc:AlternateContent>
          <mc:Choice Requires="wps">
            <w:drawing>
              <wp:anchor distT="0" distB="0" distL="114300" distR="114300" simplePos="0" relativeHeight="251704321" behindDoc="0" locked="0" layoutInCell="1" allowOverlap="1" wp14:anchorId="69C35E90" wp14:editId="506FA28B">
                <wp:simplePos x="0" y="0"/>
                <wp:positionH relativeFrom="page">
                  <wp:posOffset>4800600</wp:posOffset>
                </wp:positionH>
                <wp:positionV relativeFrom="page">
                  <wp:posOffset>7594600</wp:posOffset>
                </wp:positionV>
                <wp:extent cx="228600" cy="228600"/>
                <wp:effectExtent l="0" t="0" r="0" b="0"/>
                <wp:wrapNone/>
                <wp:docPr id="4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24895A5" w14:textId="77777777" w:rsidR="00C77116" w:rsidRPr="00691C4B" w:rsidRDefault="00C77116" w:rsidP="00531DA3">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50" style="position:absolute;margin-left:378pt;margin-top:598pt;width:18pt;height:18pt;z-index:251704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" fillcolor="#45a5dc [3204]" stroked="f" strokecolor="#4a7ebb" strokeweight="1.5pt">
                <v:stroke o:forcedash="t"/>
                <v:shadow opacity="22938f" mv:blur="38100f" offset="0,2pt"/>
                <v:textbox inset="0,0,0,0">
                  <w:txbxContent>
                    <w:p w14:paraId="624895A5" w14:textId="77777777" w:rsidR="00C77116" w:rsidRPr="00691C4B" w:rsidRDefault="00C77116" w:rsidP="00531DA3">
                      <w:pPr>
                        <w:pStyle w:val="BoxPageNumber"/>
                      </w:pPr>
                      <w:r w:rsidRPr="00691C4B">
                        <w:t>2</w:t>
                      </w:r>
                    </w:p>
                  </w:txbxContent>
                </v:textbox>
                <w10:wrap anchorx="page" anchory="page"/>
              </v:oval>
            </w:pict>
          </mc:Fallback>
        </mc:AlternateContent>
      </w:r>
      <w:r w:rsidR="00B3795B">
        <w:rPr>
          <w:noProof/>
        </w:rPr>
        <mc:AlternateContent>
          <mc:Choice Requires="wps">
            <w:drawing>
              <wp:anchor distT="0" distB="0" distL="114300" distR="114300" simplePos="0" relativeHeight="251723789" behindDoc="0" locked="0" layoutInCell="1" allowOverlap="1" wp14:anchorId="19476EDE" wp14:editId="65B5C129">
                <wp:simplePos x="0" y="0"/>
                <wp:positionH relativeFrom="page">
                  <wp:posOffset>711200</wp:posOffset>
                </wp:positionH>
                <wp:positionV relativeFrom="page">
                  <wp:posOffset>5843905</wp:posOffset>
                </wp:positionV>
                <wp:extent cx="3644900" cy="1547495"/>
                <wp:effectExtent l="50800" t="25400" r="88900" b="103505"/>
                <wp:wrapThrough wrapText="bothSides">
                  <wp:wrapPolygon edited="0">
                    <wp:start x="-151" y="-355"/>
                    <wp:lineTo x="-301" y="-355"/>
                    <wp:lineTo x="-301" y="22690"/>
                    <wp:lineTo x="21976" y="22690"/>
                    <wp:lineTo x="21976" y="5318"/>
                    <wp:lineTo x="21826" y="0"/>
                    <wp:lineTo x="21826" y="-355"/>
                    <wp:lineTo x="-151" y="-355"/>
                  </wp:wrapPolygon>
                </wp:wrapThrough>
                <wp:docPr id="598" name="Text Box 598"/>
                <wp:cNvGraphicFramePr/>
                <a:graphic xmlns:a="http://schemas.openxmlformats.org/drawingml/2006/main">
                  <a:graphicData uri="http://schemas.microsoft.com/office/word/2010/wordprocessingShape">
                    <wps:wsp>
                      <wps:cNvSpPr txBox="1"/>
                      <wps:spPr>
                        <a:xfrm>
                          <a:off x="0" y="0"/>
                          <a:ext cx="3644900" cy="154749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76B49E37" w14:textId="0AEC1FD6" w:rsidR="00C77116" w:rsidRPr="00E679E5" w:rsidRDefault="00C77116" w:rsidP="00E679E5">
                            <w:pPr>
                              <w:jc w:val="center"/>
                              <w:rPr>
                                <w:rFonts w:ascii="Luminari" w:hAnsi="Luminari"/>
                                <w:color w:val="7F5800" w:themeColor="accent3" w:themeShade="80"/>
                                <w:sz w:val="32"/>
                                <w:szCs w:val="32"/>
                              </w:rPr>
                            </w:pPr>
                            <w:r w:rsidRPr="00E679E5">
                              <w:rPr>
                                <w:rFonts w:ascii="Luminari" w:hAnsi="Luminari"/>
                                <w:color w:val="7F5800" w:themeColor="accent3" w:themeShade="80"/>
                                <w:sz w:val="32"/>
                                <w:szCs w:val="32"/>
                              </w:rPr>
                              <w:t>Perks:</w:t>
                            </w:r>
                          </w:p>
                          <w:p w14:paraId="4753020A" w14:textId="35830918" w:rsidR="00C77116" w:rsidRPr="00E679E5" w:rsidRDefault="00C77116" w:rsidP="001A56C2">
                            <w:pPr>
                              <w:pStyle w:val="ListParagraph"/>
                              <w:numPr>
                                <w:ilvl w:val="0"/>
                                <w:numId w:val="16"/>
                              </w:numPr>
                              <w:rPr>
                                <w:rFonts w:ascii="Luminari" w:hAnsi="Luminari"/>
                                <w:color w:val="7F5800" w:themeColor="accent3" w:themeShade="80"/>
                                <w:sz w:val="22"/>
                                <w:szCs w:val="22"/>
                              </w:rPr>
                            </w:pPr>
                            <w:r w:rsidRPr="00E679E5">
                              <w:rPr>
                                <w:rFonts w:ascii="Luminari" w:hAnsi="Luminari"/>
                                <w:color w:val="7F5800" w:themeColor="accent3" w:themeShade="80"/>
                                <w:sz w:val="22"/>
                                <w:szCs w:val="22"/>
                              </w:rPr>
                              <w:t>Punch Card for the year</w:t>
                            </w:r>
                          </w:p>
                          <w:p w14:paraId="1AFEA169" w14:textId="5877E72A" w:rsidR="00C77116" w:rsidRDefault="00C77116" w:rsidP="001A56C2">
                            <w:pPr>
                              <w:pStyle w:val="ListParagraph"/>
                              <w:numPr>
                                <w:ilvl w:val="0"/>
                                <w:numId w:val="16"/>
                              </w:numPr>
                              <w:rPr>
                                <w:rFonts w:ascii="Luminari" w:hAnsi="Luminari"/>
                                <w:color w:val="7F5800" w:themeColor="accent3" w:themeShade="80"/>
                                <w:sz w:val="22"/>
                                <w:szCs w:val="22"/>
                              </w:rPr>
                            </w:pPr>
                            <w:r w:rsidRPr="00E679E5">
                              <w:rPr>
                                <w:rFonts w:ascii="Luminari" w:hAnsi="Luminari"/>
                                <w:color w:val="7F5800" w:themeColor="accent3" w:themeShade="80"/>
                                <w:sz w:val="22"/>
                                <w:szCs w:val="22"/>
                              </w:rPr>
                              <w:t>One entertainment film with Biological Content</w:t>
                            </w:r>
                          </w:p>
                          <w:p w14:paraId="1E91DEAC" w14:textId="4BBD4EC9" w:rsidR="00C77116" w:rsidRPr="00E679E5" w:rsidRDefault="00C77116" w:rsidP="001A56C2">
                            <w:pPr>
                              <w:pStyle w:val="ListParagraph"/>
                              <w:numPr>
                                <w:ilvl w:val="0"/>
                                <w:numId w:val="16"/>
                              </w:numPr>
                              <w:rPr>
                                <w:rFonts w:ascii="Luminari" w:hAnsi="Luminari"/>
                                <w:color w:val="7F5800" w:themeColor="accent3" w:themeShade="80"/>
                                <w:sz w:val="22"/>
                                <w:szCs w:val="22"/>
                              </w:rPr>
                            </w:pPr>
                            <w:proofErr w:type="spellStart"/>
                            <w:r>
                              <w:rPr>
                                <w:rFonts w:ascii="Luminari" w:hAnsi="Luminari"/>
                                <w:color w:val="7F5800" w:themeColor="accent3" w:themeShade="80"/>
                                <w:sz w:val="22"/>
                                <w:szCs w:val="22"/>
                              </w:rPr>
                              <w:t>Funology</w:t>
                            </w:r>
                            <w:proofErr w:type="spellEnd"/>
                            <w:r>
                              <w:rPr>
                                <w:rFonts w:ascii="Luminari" w:hAnsi="Luminari"/>
                                <w:color w:val="7F5800" w:themeColor="accent3" w:themeShade="80"/>
                                <w:sz w:val="22"/>
                                <w:szCs w:val="22"/>
                              </w:rPr>
                              <w:t xml:space="preserve"> Fridays- </w:t>
                            </w:r>
                            <w:proofErr w:type="gramStart"/>
                            <w:r>
                              <w:rPr>
                                <w:rFonts w:ascii="Luminari" w:hAnsi="Luminari"/>
                                <w:color w:val="7F5800" w:themeColor="accent3" w:themeShade="80"/>
                                <w:sz w:val="22"/>
                                <w:szCs w:val="22"/>
                              </w:rPr>
                              <w:t>Utilize</w:t>
                            </w:r>
                            <w:proofErr w:type="gramEnd"/>
                            <w:r>
                              <w:rPr>
                                <w:rFonts w:ascii="Luminari" w:hAnsi="Luminari"/>
                                <w:color w:val="7F5800" w:themeColor="accent3" w:themeShade="80"/>
                                <w:sz w:val="22"/>
                                <w:szCs w:val="22"/>
                              </w:rPr>
                              <w:t xml:space="preserve"> our online </w:t>
                            </w:r>
                            <w:proofErr w:type="spellStart"/>
                            <w:r>
                              <w:rPr>
                                <w:rFonts w:ascii="Luminari" w:hAnsi="Luminari"/>
                                <w:color w:val="7F5800" w:themeColor="accent3" w:themeShade="80"/>
                                <w:sz w:val="22"/>
                                <w:szCs w:val="22"/>
                              </w:rPr>
                              <w:t>Biozine</w:t>
                            </w:r>
                            <w:proofErr w:type="spellEnd"/>
                            <w:r>
                              <w:rPr>
                                <w:rFonts w:ascii="Luminari" w:hAnsi="Luminari"/>
                                <w:color w:val="7F5800" w:themeColor="accent3" w:themeShade="80"/>
                                <w:sz w:val="22"/>
                                <w:szCs w:val="22"/>
                              </w:rPr>
                              <w:t xml:space="preserve"> magazine and incorporate films, projects, games, &amp; interactive labs to enhance learning!</w:t>
                            </w:r>
                          </w:p>
                          <w:p w14:paraId="7F00B049" w14:textId="77777777" w:rsidR="00C77116" w:rsidRPr="001A56C2" w:rsidRDefault="00C77116" w:rsidP="00E679E5">
                            <w:pPr>
                              <w:pStyle w:val="ListParagraph"/>
                              <w:rPr>
                                <w:rFonts w:ascii="Luminari" w:hAnsi="Luminari"/>
                                <w:color w:val="7F5800" w:themeColor="accent3"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8" o:spid="_x0000_s1051" type="#_x0000_t202" style="position:absolute;margin-left:56pt;margin-top:460.15pt;width:287pt;height:121.85pt;z-index:251723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" mv:complextextbox="1" fillcolor="#cbe58d [1621]" strokecolor="#89b228 [3045]">
                <v:fill color2="#eff7dd [501]" rotate="t" colors="0 #d6ff9a;22938f #e1ffb9;1 #f4ffe3" type="gradient"/>
                <v:shadow on="t" opacity="24903f" mv:blur="40000f" origin=",.5" offset="0,20000emu"/>
                <v:textbox>
                  <w:txbxContent>
                    <w:p w14:paraId="76B49E37" w14:textId="0AEC1FD6" w:rsidR="00C77116" w:rsidRPr="00E679E5" w:rsidRDefault="00C77116" w:rsidP="00E679E5">
                      <w:pPr>
                        <w:jc w:val="center"/>
                        <w:rPr>
                          <w:rFonts w:ascii="Luminari" w:hAnsi="Luminari"/>
                          <w:color w:val="7F5800" w:themeColor="accent3" w:themeShade="80"/>
                          <w:sz w:val="32"/>
                          <w:szCs w:val="32"/>
                        </w:rPr>
                      </w:pPr>
                      <w:r w:rsidRPr="00E679E5">
                        <w:rPr>
                          <w:rFonts w:ascii="Luminari" w:hAnsi="Luminari"/>
                          <w:color w:val="7F5800" w:themeColor="accent3" w:themeShade="80"/>
                          <w:sz w:val="32"/>
                          <w:szCs w:val="32"/>
                        </w:rPr>
                        <w:t>Perks:</w:t>
                      </w:r>
                    </w:p>
                    <w:p w14:paraId="4753020A" w14:textId="35830918" w:rsidR="00C77116" w:rsidRPr="00E679E5" w:rsidRDefault="00C77116" w:rsidP="001A56C2">
                      <w:pPr>
                        <w:pStyle w:val="ListParagraph"/>
                        <w:numPr>
                          <w:ilvl w:val="0"/>
                          <w:numId w:val="16"/>
                        </w:numPr>
                        <w:rPr>
                          <w:rFonts w:ascii="Luminari" w:hAnsi="Luminari"/>
                          <w:color w:val="7F5800" w:themeColor="accent3" w:themeShade="80"/>
                          <w:sz w:val="22"/>
                          <w:szCs w:val="22"/>
                        </w:rPr>
                      </w:pPr>
                      <w:r w:rsidRPr="00E679E5">
                        <w:rPr>
                          <w:rFonts w:ascii="Luminari" w:hAnsi="Luminari"/>
                          <w:color w:val="7F5800" w:themeColor="accent3" w:themeShade="80"/>
                          <w:sz w:val="22"/>
                          <w:szCs w:val="22"/>
                        </w:rPr>
                        <w:t>Punch Card for the year</w:t>
                      </w:r>
                    </w:p>
                    <w:p w14:paraId="1AFEA169" w14:textId="5877E72A" w:rsidR="00C77116" w:rsidRDefault="00C77116" w:rsidP="001A56C2">
                      <w:pPr>
                        <w:pStyle w:val="ListParagraph"/>
                        <w:numPr>
                          <w:ilvl w:val="0"/>
                          <w:numId w:val="16"/>
                        </w:numPr>
                        <w:rPr>
                          <w:rFonts w:ascii="Luminari" w:hAnsi="Luminari"/>
                          <w:color w:val="7F5800" w:themeColor="accent3" w:themeShade="80"/>
                          <w:sz w:val="22"/>
                          <w:szCs w:val="22"/>
                        </w:rPr>
                      </w:pPr>
                      <w:r w:rsidRPr="00E679E5">
                        <w:rPr>
                          <w:rFonts w:ascii="Luminari" w:hAnsi="Luminari"/>
                          <w:color w:val="7F5800" w:themeColor="accent3" w:themeShade="80"/>
                          <w:sz w:val="22"/>
                          <w:szCs w:val="22"/>
                        </w:rPr>
                        <w:t>One entertainment film with Biological Content</w:t>
                      </w:r>
                    </w:p>
                    <w:p w14:paraId="1E91DEAC" w14:textId="4BBD4EC9" w:rsidR="00C77116" w:rsidRPr="00E679E5" w:rsidRDefault="00C77116" w:rsidP="001A56C2">
                      <w:pPr>
                        <w:pStyle w:val="ListParagraph"/>
                        <w:numPr>
                          <w:ilvl w:val="0"/>
                          <w:numId w:val="16"/>
                        </w:numPr>
                        <w:rPr>
                          <w:rFonts w:ascii="Luminari" w:hAnsi="Luminari"/>
                          <w:color w:val="7F5800" w:themeColor="accent3" w:themeShade="80"/>
                          <w:sz w:val="22"/>
                          <w:szCs w:val="22"/>
                        </w:rPr>
                      </w:pPr>
                      <w:proofErr w:type="spellStart"/>
                      <w:r>
                        <w:rPr>
                          <w:rFonts w:ascii="Luminari" w:hAnsi="Luminari"/>
                          <w:color w:val="7F5800" w:themeColor="accent3" w:themeShade="80"/>
                          <w:sz w:val="22"/>
                          <w:szCs w:val="22"/>
                        </w:rPr>
                        <w:t>Funology</w:t>
                      </w:r>
                      <w:proofErr w:type="spellEnd"/>
                      <w:r>
                        <w:rPr>
                          <w:rFonts w:ascii="Luminari" w:hAnsi="Luminari"/>
                          <w:color w:val="7F5800" w:themeColor="accent3" w:themeShade="80"/>
                          <w:sz w:val="22"/>
                          <w:szCs w:val="22"/>
                        </w:rPr>
                        <w:t xml:space="preserve"> Fridays- </w:t>
                      </w:r>
                      <w:proofErr w:type="gramStart"/>
                      <w:r>
                        <w:rPr>
                          <w:rFonts w:ascii="Luminari" w:hAnsi="Luminari"/>
                          <w:color w:val="7F5800" w:themeColor="accent3" w:themeShade="80"/>
                          <w:sz w:val="22"/>
                          <w:szCs w:val="22"/>
                        </w:rPr>
                        <w:t>Utilize</w:t>
                      </w:r>
                      <w:proofErr w:type="gramEnd"/>
                      <w:r>
                        <w:rPr>
                          <w:rFonts w:ascii="Luminari" w:hAnsi="Luminari"/>
                          <w:color w:val="7F5800" w:themeColor="accent3" w:themeShade="80"/>
                          <w:sz w:val="22"/>
                          <w:szCs w:val="22"/>
                        </w:rPr>
                        <w:t xml:space="preserve"> our online </w:t>
                      </w:r>
                      <w:proofErr w:type="spellStart"/>
                      <w:r>
                        <w:rPr>
                          <w:rFonts w:ascii="Luminari" w:hAnsi="Luminari"/>
                          <w:color w:val="7F5800" w:themeColor="accent3" w:themeShade="80"/>
                          <w:sz w:val="22"/>
                          <w:szCs w:val="22"/>
                        </w:rPr>
                        <w:t>Biozine</w:t>
                      </w:r>
                      <w:proofErr w:type="spellEnd"/>
                      <w:r>
                        <w:rPr>
                          <w:rFonts w:ascii="Luminari" w:hAnsi="Luminari"/>
                          <w:color w:val="7F5800" w:themeColor="accent3" w:themeShade="80"/>
                          <w:sz w:val="22"/>
                          <w:szCs w:val="22"/>
                        </w:rPr>
                        <w:t xml:space="preserve"> magazine and incorporate films, projects, games, &amp; interactive labs to enhance learning!</w:t>
                      </w:r>
                    </w:p>
                    <w:p w14:paraId="7F00B049" w14:textId="77777777" w:rsidR="00C77116" w:rsidRPr="001A56C2" w:rsidRDefault="00C77116" w:rsidP="00E679E5">
                      <w:pPr>
                        <w:pStyle w:val="ListParagraph"/>
                        <w:rPr>
                          <w:rFonts w:ascii="Luminari" w:hAnsi="Luminari"/>
                          <w:color w:val="7F5800" w:themeColor="accent3" w:themeShade="80"/>
                          <w:sz w:val="28"/>
                          <w:szCs w:val="28"/>
                        </w:rPr>
                      </w:pPr>
                    </w:p>
                  </w:txbxContent>
                </v:textbox>
                <w10:wrap type="through" anchorx="page" anchory="page"/>
              </v:shape>
            </w:pict>
          </mc:Fallback>
        </mc:AlternateContent>
      </w:r>
      <w:r w:rsidR="00B3795B">
        <w:rPr>
          <w:noProof/>
        </w:rPr>
        <w:drawing>
          <wp:anchor distT="0" distB="0" distL="114300" distR="114300" simplePos="0" relativeHeight="251713547" behindDoc="0" locked="0" layoutInCell="1" allowOverlap="1" wp14:anchorId="6DB9823C" wp14:editId="255760D9">
            <wp:simplePos x="0" y="0"/>
            <wp:positionH relativeFrom="page">
              <wp:posOffset>3106420</wp:posOffset>
            </wp:positionH>
            <wp:positionV relativeFrom="page">
              <wp:posOffset>7914005</wp:posOffset>
            </wp:positionV>
            <wp:extent cx="2374900" cy="1282700"/>
            <wp:effectExtent l="0" t="0" r="12700" b="0"/>
            <wp:wrapTight wrapText="bothSides">
              <wp:wrapPolygon edited="0">
                <wp:start x="9703" y="0"/>
                <wp:lineTo x="5313" y="2994"/>
                <wp:lineTo x="2310" y="5560"/>
                <wp:lineTo x="2310" y="7699"/>
                <wp:lineTo x="231" y="14543"/>
                <wp:lineTo x="462" y="17964"/>
                <wp:lineTo x="2541" y="20103"/>
                <wp:lineTo x="6006" y="20958"/>
                <wp:lineTo x="7161" y="20958"/>
                <wp:lineTo x="20791" y="19248"/>
                <wp:lineTo x="21484" y="17537"/>
                <wp:lineTo x="19405" y="14543"/>
                <wp:lineTo x="21022" y="13687"/>
                <wp:lineTo x="21022" y="11976"/>
                <wp:lineTo x="18943" y="7699"/>
                <wp:lineTo x="13630" y="0"/>
                <wp:lineTo x="9703" y="0"/>
              </wp:wrapPolygon>
            </wp:wrapTight>
            <wp:docPr id="27" name="Picture 27" descr=":nfc12 photos:42-15728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fc12 photos:42-15728843.png"/>
                    <pic:cNvPicPr>
                      <a:picLocks noChangeAspect="1" noChangeArrowheads="1"/>
                    </pic:cNvPicPr>
                  </pic:nvPicPr>
                  <pic:blipFill>
                    <a:blip r:embed="rId11"/>
                    <a:srcRect l="12500" t="28125" r="9583" b="8750"/>
                    <a:stretch>
                      <a:fillRect/>
                    </a:stretch>
                  </pic:blipFill>
                  <pic:spPr bwMode="auto">
                    <a:xfrm flipH="1">
                      <a:off x="0" y="0"/>
                      <a:ext cx="2374900" cy="1282700"/>
                    </a:xfrm>
                    <a:prstGeom prst="rect">
                      <a:avLst/>
                    </a:prstGeom>
                    <a:noFill/>
                    <a:ln w="9525">
                      <a:noFill/>
                      <a:miter lim="800000"/>
                      <a:headEnd/>
                      <a:tailEnd/>
                    </a:ln>
                  </pic:spPr>
                </pic:pic>
              </a:graphicData>
            </a:graphic>
          </wp:anchor>
        </w:drawing>
      </w:r>
      <w:r w:rsidR="004909F1">
        <w:rPr>
          <w:noProof/>
        </w:rPr>
        <mc:AlternateContent>
          <mc:Choice Requires="wpg">
            <w:drawing>
              <wp:anchor distT="0" distB="0" distL="114300" distR="114300" simplePos="1" relativeHeight="251702273" behindDoc="0" locked="0" layoutInCell="1" allowOverlap="1" wp14:anchorId="03872E02" wp14:editId="1F4083AB">
                <wp:simplePos x="5105400" y="5614670"/>
                <wp:positionH relativeFrom="page">
                  <wp:posOffset>5105400</wp:posOffset>
                </wp:positionH>
                <wp:positionV relativeFrom="page">
                  <wp:posOffset>5614670</wp:posOffset>
                </wp:positionV>
                <wp:extent cx="2131060" cy="2604135"/>
                <wp:effectExtent l="0" t="0" r="2540" b="12065"/>
                <wp:wrapThrough wrapText="bothSides">
                  <wp:wrapPolygon edited="0">
                    <wp:start x="0" y="0"/>
                    <wp:lineTo x="0" y="21489"/>
                    <wp:lineTo x="21368" y="21489"/>
                    <wp:lineTo x="21368" y="0"/>
                    <wp:lineTo x="0" y="0"/>
                  </wp:wrapPolygon>
                </wp:wrapThrough>
                <wp:docPr id="579" name="Group 579"/>
                <wp:cNvGraphicFramePr/>
                <a:graphic xmlns:a="http://schemas.openxmlformats.org/drawingml/2006/main">
                  <a:graphicData uri="http://schemas.microsoft.com/office/word/2010/wordprocessingGroup">
                    <wpg:wgp>
                      <wpg:cNvGrpSpPr/>
                      <wpg:grpSpPr>
                        <a:xfrm>
                          <a:off x="0" y="0"/>
                          <a:ext cx="2131060" cy="2604135"/>
                          <a:chOff x="0" y="0"/>
                          <a:chExt cx="2131060" cy="2604135"/>
                        </a:xfrm>
                        <a:extLst>
                          <a:ext uri="{0CCBE362-F206-4b92-989A-16890622DB6E}">
                            <ma14:wrappingTextBoxFlag xmlns:ma14="http://schemas.microsoft.com/office/mac/drawingml/2011/main" val="1"/>
                          </a:ext>
                        </a:extLst>
                      </wpg:grpSpPr>
                      <wps:wsp>
                        <wps:cNvPr id="40" name="Text Box 80"/>
                        <wps:cNvSpPr txBox="1">
                          <a:spLocks noChangeArrowheads="1"/>
                        </wps:cNvSpPr>
                        <wps:spPr bwMode="auto">
                          <a:xfrm>
                            <a:off x="0" y="0"/>
                            <a:ext cx="2131060" cy="2604135"/>
                          </a:xfrm>
                          <a:prstGeom prst="rect">
                            <a:avLst/>
                          </a:prstGeom>
                          <a:solidFill>
                            <a:schemeClr val="accent3">
                              <a:lumMod val="60000"/>
                              <a:lumOff val="4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8" name="Text Box 58"/>
                        <wps:cNvSpPr txBox="1"/>
                        <wps:spPr>
                          <a:xfrm>
                            <a:off x="91440" y="0"/>
                            <a:ext cx="1948180" cy="2032000"/>
                          </a:xfrm>
                          <a:prstGeom prst="rect">
                            <a:avLst/>
                          </a:prstGeom>
                          <a:noFill/>
                          <a:ln>
                            <a:noFill/>
                          </a:ln>
                          <a:effectLst/>
                          <a:extLst>
                            <a:ext uri="{C572A759-6A51-4108-AA02-DFA0A04FC94B}">
                              <ma14:wrappingTextBoxFlag xmlns:ma14="http://schemas.microsoft.com/office/mac/drawingml/2011/main"/>
                            </a:ext>
                          </a:extLst>
                        </wps:spPr>
                        <wps:txbx id="18">
                          <w:txbxContent>
                            <w:p w14:paraId="76BAF36F" w14:textId="32E5DD43" w:rsidR="00C77116" w:rsidRDefault="00C77116">
                              <w:pPr>
                                <w:rPr>
                                  <w:i/>
                                  <w:sz w:val="22"/>
                                  <w:szCs w:val="22"/>
                                </w:rPr>
                              </w:pPr>
                              <w:r w:rsidRPr="001D0347">
                                <w:rPr>
                                  <w:i/>
                                  <w:u w:val="single"/>
                                </w:rPr>
                                <w:t>Absences:</w:t>
                              </w:r>
                              <w:r w:rsidRPr="001D0347">
                                <w:rPr>
                                  <w:i/>
                                  <w:sz w:val="22"/>
                                  <w:szCs w:val="22"/>
                                </w:rPr>
                                <w:t xml:space="preserve"> Good attendance is extremely important as we cover a substantial amount of material each day. Class and group activities that we do on days you are absent cannot be made up. Your grade will be omitted for that assignment. For all other work you miss, please obtain your assignments and notes from me!</w:t>
                              </w:r>
                            </w:p>
                            <w:p w14:paraId="3766344C" w14:textId="66F12318" w:rsidR="00C77116" w:rsidRPr="001D0347" w:rsidRDefault="00C77116">
                              <w:pPr>
                                <w:rPr>
                                  <w:i/>
                                  <w:sz w:val="22"/>
                                  <w:szCs w:val="22"/>
                                </w:rPr>
                              </w:pPr>
                              <w:r w:rsidRPr="00B3795B">
                                <w:rPr>
                                  <w:i/>
                                  <w:u w:val="single"/>
                                </w:rPr>
                                <w:t>Late Work</w:t>
                              </w:r>
                              <w:r>
                                <w:rPr>
                                  <w:i/>
                                  <w:sz w:val="22"/>
                                  <w:szCs w:val="22"/>
                                </w:rPr>
                                <w:t xml:space="preserve">: Your score goes down one grade for each day it is late.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2030730"/>
                            <a:ext cx="1948180" cy="18415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6" name="Text Box 576"/>
                        <wps:cNvSpPr txBox="1"/>
                        <wps:spPr>
                          <a:xfrm>
                            <a:off x="91440" y="2213610"/>
                            <a:ext cx="1948180" cy="16954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8" name="Text Box 578"/>
                        <wps:cNvSpPr txBox="1"/>
                        <wps:spPr>
                          <a:xfrm>
                            <a:off x="91440" y="2381885"/>
                            <a:ext cx="1948180" cy="16891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9" o:spid="_x0000_s1052" style="position:absolute;margin-left:402pt;margin-top:442.1pt;width:167.8pt;height:205.05pt;z-index:251702273;mso-position-horizontal-relative:page;mso-position-vertical-relative:page" coordsize="2131060,2604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" mv:complextextbox="1">
                <v:shape id="Text Box 80" o:spid="_x0000_s1053" type="#_x0000_t202" style="position:absolute;width:2131060;height:2604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81gwQAA&#10;ANsAAAAPAAAAZHJzL2Rvd25yZXYueG1sRE/Pa8IwFL4P9j+EN/C2phMnsxpliIqUeWjnweOjeWvD&#10;mpfaRNv998thsOPH93u1GW0r7tR741jBS5KCIK6cNlwrOH/un99A+ICssXVMCn7Iw2b9+LDCTLuB&#10;C7qXoRYxhH2GCpoQukxKXzVk0SeuI47cl+sthgj7WuoehxhuWzlN07m0aDg2NNjRtqHqu7xZBReT&#10;Wzq0zuwWBufFyeSvH/Kq1ORpfF+CCDSGf/Gf+6gVzOL6+CX+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6PNYMEAAADbAAAADwAAAAAAAAAAAAAAAACXAgAAZHJzL2Rvd25y&#10;ZXYueG1sUEsFBgAAAAAEAAQA9QAAAIUDAAAAAA==&#10;" mv:complextextbox="1" fillcolor="#ffd065 [1942]" stroked="f">
                  <v:textbox inset=",0,,0"/>
                </v:shape>
                <v:shape id="Text Box 58" o:spid="_x0000_s1054" type="#_x0000_t202" style="position:absolute;left:91440;width:1948180;height:2032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w:p w14:paraId="76BAF36F" w14:textId="32E5DD43" w:rsidR="00C77116" w:rsidRDefault="00C77116">
                        <w:pPr>
                          <w:rPr>
                            <w:i/>
                            <w:sz w:val="22"/>
                            <w:szCs w:val="22"/>
                          </w:rPr>
                        </w:pPr>
                        <w:r w:rsidRPr="001D0347">
                          <w:rPr>
                            <w:i/>
                            <w:u w:val="single"/>
                          </w:rPr>
                          <w:t>Absences:</w:t>
                        </w:r>
                        <w:r w:rsidRPr="001D0347">
                          <w:rPr>
                            <w:i/>
                            <w:sz w:val="22"/>
                            <w:szCs w:val="22"/>
                          </w:rPr>
                          <w:t xml:space="preserve"> Good attendance is extremely important as we cover a substantial amount of material each day. Class and group activities that we do on days you are absent cannot be made up. Your grade will be omitted for that assignment. For all other work you miss, please obtain your assignments and notes from me!</w:t>
                        </w:r>
                      </w:p>
                      <w:p w14:paraId="3766344C" w14:textId="66F12318" w:rsidR="00C77116" w:rsidRPr="001D0347" w:rsidRDefault="00C77116">
                        <w:pPr>
                          <w:rPr>
                            <w:i/>
                            <w:sz w:val="22"/>
                            <w:szCs w:val="22"/>
                          </w:rPr>
                        </w:pPr>
                        <w:r w:rsidRPr="00B3795B">
                          <w:rPr>
                            <w:i/>
                            <w:u w:val="single"/>
                          </w:rPr>
                          <w:t>Late Work</w:t>
                        </w:r>
                        <w:r>
                          <w:rPr>
                            <w:i/>
                            <w:sz w:val="22"/>
                            <w:szCs w:val="22"/>
                          </w:rPr>
                          <w:t xml:space="preserve">: Your score goes down one grade for each day it is late. </w:t>
                        </w:r>
                      </w:p>
                    </w:txbxContent>
                  </v:textbox>
                </v:shape>
                <v:shape id="Text Box 59" o:spid="_x0000_s1055" type="#_x0000_t202" style="position:absolute;left:91440;top:2030730;width:194818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576" inset="0,0,0,0">
                    <w:txbxContent/>
                  </v:textbox>
                </v:shape>
                <v:shape id="Text Box 576" o:spid="_x0000_s1056" type="#_x0000_t202" style="position:absolute;left:91440;top:2213610;width:194818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rNkxQAA&#10;ANwAAAAPAAAAZHJzL2Rvd25yZXYueG1sRI9Ba8JAFITvgv9heYXedFOh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ys2TFAAAA3AAAAA8AAAAAAAAAAAAAAAAAlwIAAGRycy9k&#10;b3ducmV2LnhtbFBLBQYAAAAABAAEAPUAAACJAwAAAAA=&#10;" filled="f" stroked="f">
                  <v:textbox style="mso-next-textbox:#Text Box 578" inset="0,0,0,0">
                    <w:txbxContent/>
                  </v:textbox>
                </v:shape>
                <v:shape id="Text Box 578" o:spid="_x0000_s1057" type="#_x0000_t202" style="position:absolute;left:91440;top:2381885;width:194818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YKNwgAA&#10;ANwAAAAPAAAAZHJzL2Rvd25yZXYueG1sRE/Pa8IwFL4P/B/CE3abqYJuVqOIKAwGsloPHp/Nsw02&#10;L7XJtP735iDs+PH9ni87W4sbtd44VjAcJCCIC6cNlwoO+fbjC4QPyBprx6TgQR6Wi97bHFPt7pzR&#10;bR9KEUPYp6igCqFJpfRFRRb9wDXEkTu71mKIsC2lbvEew20tR0kykRYNx4YKG1pXVFz2f1bB6sjZ&#10;xlx3p9/snJk8nyb8M7ko9d7vVjMQgbrwL365v7WC8Wd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hgo3CAAAA3AAAAA8AAAAAAAAAAAAAAAAAlwIAAGRycy9kb3du&#10;cmV2LnhtbFBLBQYAAAAABAAEAPUAAACGAwAAAAA=&#10;" filled="f" stroked="f">
                  <v:textbox inset="0,0,0,0">
                    <w:txbxContent/>
                  </v:textbox>
                </v:shape>
                <w10:wrap type="through" anchorx="page" anchory="page"/>
              </v:group>
            </w:pict>
          </mc:Fallback>
        </mc:AlternateContent>
      </w:r>
      <w:r w:rsidR="001D0347">
        <w:rPr>
          <w:noProof/>
        </w:rPr>
        <mc:AlternateContent>
          <mc:Choice Requires="wps">
            <w:drawing>
              <wp:anchor distT="0" distB="0" distL="114300" distR="114300" simplePos="0" relativeHeight="251703297" behindDoc="0" locked="0" layoutInCell="1" allowOverlap="1" wp14:anchorId="2771F34B" wp14:editId="0E92BB31">
                <wp:simplePos x="0" y="0"/>
                <wp:positionH relativeFrom="page">
                  <wp:posOffset>4800600</wp:posOffset>
                </wp:positionH>
                <wp:positionV relativeFrom="page">
                  <wp:posOffset>5729605</wp:posOffset>
                </wp:positionV>
                <wp:extent cx="228600" cy="228600"/>
                <wp:effectExtent l="0" t="0" r="0" b="0"/>
                <wp:wrapNone/>
                <wp:docPr id="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8611DC6" w14:textId="77777777" w:rsidR="00C77116" w:rsidRPr="00691C4B" w:rsidRDefault="00C77116" w:rsidP="00531DA3">
                            <w:pPr>
                              <w:pStyle w:val="BoxPageNumber"/>
                            </w:pPr>
                            <w:r w:rsidRPr="00691C4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58" style="position:absolute;margin-left:378pt;margin-top:451.15pt;width:18pt;height:18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" fillcolor="#45a5dc [3204]" stroked="f" strokecolor="#4a7ebb" strokeweight="1.5pt">
                <v:stroke o:forcedash="t"/>
                <v:shadow opacity="22938f" mv:blur="38100f" offset="0,2pt"/>
                <v:textbox inset="0,0,0,0">
                  <w:txbxContent>
                    <w:p w14:paraId="38611DC6" w14:textId="77777777" w:rsidR="00C77116" w:rsidRPr="00691C4B" w:rsidRDefault="00C77116" w:rsidP="00531DA3">
                      <w:pPr>
                        <w:pStyle w:val="BoxPageNumber"/>
                      </w:pPr>
                      <w:r w:rsidRPr="00691C4B">
                        <w:t>1</w:t>
                      </w:r>
                    </w:p>
                  </w:txbxContent>
                </v:textbox>
                <w10:wrap anchorx="page" anchory="page"/>
              </v:oval>
            </w:pict>
          </mc:Fallback>
        </mc:AlternateContent>
      </w:r>
      <w:r w:rsidR="004909F1">
        <w:rPr>
          <w:noProof/>
        </w:rPr>
        <mc:AlternateContent>
          <mc:Choice Requires="wpg">
            <w:drawing>
              <wp:anchor distT="0" distB="0" distL="114300" distR="114300" simplePos="1" relativeHeight="251699201" behindDoc="0" locked="0" layoutInCell="1" allowOverlap="1" wp14:anchorId="5C317CF6" wp14:editId="2E2403F2">
                <wp:simplePos x="5102860" y="2933065"/>
                <wp:positionH relativeFrom="page">
                  <wp:posOffset>5102860</wp:posOffset>
                </wp:positionH>
                <wp:positionV relativeFrom="page">
                  <wp:posOffset>2933065</wp:posOffset>
                </wp:positionV>
                <wp:extent cx="2133600" cy="2682240"/>
                <wp:effectExtent l="0" t="0" r="0" b="10160"/>
                <wp:wrapThrough wrapText="bothSides">
                  <wp:wrapPolygon edited="0">
                    <wp:start x="0" y="0"/>
                    <wp:lineTo x="0" y="21477"/>
                    <wp:lineTo x="21343" y="21477"/>
                    <wp:lineTo x="21343"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2133600" cy="2682240"/>
                          <a:chOff x="0" y="0"/>
                          <a:chExt cx="2133600" cy="2682240"/>
                        </a:xfrm>
                        <a:extLst>
                          <a:ext uri="{0CCBE362-F206-4b92-989A-16890622DB6E}">
                            <ma14:wrappingTextBoxFlag xmlns:ma14="http://schemas.microsoft.com/office/mac/drawingml/2011/main" val="1"/>
                          </a:ext>
                        </a:extLst>
                      </wpg:grpSpPr>
                      <wps:wsp>
                        <wps:cNvPr id="39" name="Text Box 77"/>
                        <wps:cNvSpPr txBox="1">
                          <a:spLocks noChangeArrowheads="1"/>
                        </wps:cNvSpPr>
                        <wps:spPr bwMode="auto">
                          <a:xfrm>
                            <a:off x="0" y="0"/>
                            <a:ext cx="2133600" cy="2682240"/>
                          </a:xfrm>
                          <a:prstGeom prst="rect">
                            <a:avLst/>
                          </a:prstGeom>
                          <a:solidFill>
                            <a:schemeClr val="accent2">
                              <a:lumMod val="60000"/>
                              <a:lumOff val="4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3" name="Text Box 43"/>
                        <wps:cNvSpPr txBox="1"/>
                        <wps:spPr>
                          <a:xfrm>
                            <a:off x="91440" y="0"/>
                            <a:ext cx="1950720" cy="240665"/>
                          </a:xfrm>
                          <a:prstGeom prst="rect">
                            <a:avLst/>
                          </a:prstGeom>
                          <a:noFill/>
                          <a:ln>
                            <a:noFill/>
                          </a:ln>
                          <a:effectLst/>
                          <a:extLst>
                            <a:ext uri="{C572A759-6A51-4108-AA02-DFA0A04FC94B}">
                              <ma14:wrappingTextBoxFlag xmlns:ma14="http://schemas.microsoft.com/office/mac/drawingml/2011/main"/>
                            </a:ext>
                          </a:extLst>
                        </wps:spPr>
                        <wps:txbx id="20">
                          <w:txbxContent>
                            <w:p w14:paraId="29B7B3DB" w14:textId="0135A23D" w:rsidR="00C77116" w:rsidRDefault="00C77116" w:rsidP="00336F40">
                              <w:pPr>
                                <w:pStyle w:val="BodyText2"/>
                                <w:jc w:val="center"/>
                                <w:rPr>
                                  <w:sz w:val="24"/>
                                </w:rPr>
                              </w:pPr>
                              <w:r>
                                <w:rPr>
                                  <w:sz w:val="24"/>
                                </w:rPr>
                                <w:t>A</w:t>
                              </w:r>
                              <w:r>
                                <w:rPr>
                                  <w:sz w:val="24"/>
                                </w:rPr>
                                <w:tab/>
                                <w:t>95-100%</w:t>
                              </w:r>
                            </w:p>
                            <w:p w14:paraId="2F66436E" w14:textId="1AB74040" w:rsidR="00C77116" w:rsidRDefault="00C77116" w:rsidP="00336F40">
                              <w:pPr>
                                <w:pStyle w:val="BodyText2"/>
                                <w:jc w:val="center"/>
                                <w:rPr>
                                  <w:sz w:val="24"/>
                                </w:rPr>
                              </w:pPr>
                              <w:r>
                                <w:rPr>
                                  <w:sz w:val="24"/>
                                </w:rPr>
                                <w:t>A-</w:t>
                              </w:r>
                              <w:r>
                                <w:rPr>
                                  <w:sz w:val="24"/>
                                </w:rPr>
                                <w:tab/>
                                <w:t>92-94%</w:t>
                              </w:r>
                            </w:p>
                            <w:p w14:paraId="019DB862" w14:textId="48EF632E" w:rsidR="00C77116" w:rsidRDefault="00C77116" w:rsidP="00336F40">
                              <w:pPr>
                                <w:pStyle w:val="BodyText2"/>
                                <w:jc w:val="center"/>
                                <w:rPr>
                                  <w:sz w:val="24"/>
                                </w:rPr>
                              </w:pPr>
                              <w:r>
                                <w:rPr>
                                  <w:sz w:val="24"/>
                                </w:rPr>
                                <w:t>B+</w:t>
                              </w:r>
                              <w:r>
                                <w:rPr>
                                  <w:sz w:val="24"/>
                                </w:rPr>
                                <w:tab/>
                                <w:t>89-91%</w:t>
                              </w:r>
                            </w:p>
                            <w:p w14:paraId="0328A284" w14:textId="3A5BD425" w:rsidR="00C77116" w:rsidRDefault="00C77116" w:rsidP="00336F40">
                              <w:pPr>
                                <w:pStyle w:val="BodyText2"/>
                                <w:jc w:val="center"/>
                                <w:rPr>
                                  <w:sz w:val="24"/>
                                </w:rPr>
                              </w:pPr>
                              <w:r>
                                <w:rPr>
                                  <w:sz w:val="24"/>
                                </w:rPr>
                                <w:t>B</w:t>
                              </w:r>
                              <w:r>
                                <w:rPr>
                                  <w:sz w:val="24"/>
                                </w:rPr>
                                <w:tab/>
                                <w:t>86-88%</w:t>
                              </w:r>
                            </w:p>
                            <w:p w14:paraId="22BCA6E8" w14:textId="73707733" w:rsidR="00C77116" w:rsidRDefault="00C77116" w:rsidP="00336F40">
                              <w:pPr>
                                <w:pStyle w:val="BodyText2"/>
                                <w:jc w:val="center"/>
                                <w:rPr>
                                  <w:sz w:val="24"/>
                                </w:rPr>
                              </w:pPr>
                              <w:r>
                                <w:rPr>
                                  <w:sz w:val="24"/>
                                </w:rPr>
                                <w:t>B-</w:t>
                              </w:r>
                              <w:r>
                                <w:rPr>
                                  <w:sz w:val="24"/>
                                </w:rPr>
                                <w:tab/>
                                <w:t>83-85%</w:t>
                              </w:r>
                            </w:p>
                            <w:p w14:paraId="6FE65C51" w14:textId="3C99CF65" w:rsidR="00C77116" w:rsidRDefault="00C77116" w:rsidP="00336F40">
                              <w:pPr>
                                <w:pStyle w:val="BodyText2"/>
                                <w:jc w:val="center"/>
                                <w:rPr>
                                  <w:sz w:val="24"/>
                                </w:rPr>
                              </w:pPr>
                              <w:r>
                                <w:rPr>
                                  <w:sz w:val="24"/>
                                </w:rPr>
                                <w:t>C+</w:t>
                              </w:r>
                              <w:r>
                                <w:rPr>
                                  <w:sz w:val="24"/>
                                </w:rPr>
                                <w:tab/>
                                <w:t>80-82%</w:t>
                              </w:r>
                            </w:p>
                            <w:p w14:paraId="73B636DF" w14:textId="0663CFF2" w:rsidR="00C77116" w:rsidRDefault="00C77116" w:rsidP="00336F40">
                              <w:pPr>
                                <w:pStyle w:val="BodyText2"/>
                                <w:jc w:val="center"/>
                                <w:rPr>
                                  <w:sz w:val="24"/>
                                </w:rPr>
                              </w:pPr>
                              <w:r>
                                <w:rPr>
                                  <w:sz w:val="24"/>
                                </w:rPr>
                                <w:t>C</w:t>
                              </w:r>
                              <w:r>
                                <w:rPr>
                                  <w:sz w:val="24"/>
                                </w:rPr>
                                <w:tab/>
                                <w:t>77-79%</w:t>
                              </w:r>
                            </w:p>
                            <w:p w14:paraId="3063F968" w14:textId="63C346E4" w:rsidR="00C77116" w:rsidRDefault="00C77116" w:rsidP="00336F40">
                              <w:pPr>
                                <w:pStyle w:val="BodyText2"/>
                                <w:jc w:val="center"/>
                                <w:rPr>
                                  <w:sz w:val="24"/>
                                </w:rPr>
                              </w:pPr>
                              <w:r>
                                <w:rPr>
                                  <w:sz w:val="24"/>
                                </w:rPr>
                                <w:t>C-</w:t>
                              </w:r>
                              <w:r>
                                <w:rPr>
                                  <w:sz w:val="24"/>
                                </w:rPr>
                                <w:tab/>
                                <w:t>74-76%</w:t>
                              </w:r>
                            </w:p>
                            <w:p w14:paraId="3E2D1D21" w14:textId="03FFF31A" w:rsidR="00C77116" w:rsidRDefault="00C77116" w:rsidP="00336F40">
                              <w:pPr>
                                <w:pStyle w:val="BodyText2"/>
                                <w:jc w:val="center"/>
                                <w:rPr>
                                  <w:sz w:val="24"/>
                                </w:rPr>
                              </w:pPr>
                              <w:r>
                                <w:rPr>
                                  <w:sz w:val="24"/>
                                </w:rPr>
                                <w:t>D+</w:t>
                              </w:r>
                              <w:r>
                                <w:rPr>
                                  <w:sz w:val="24"/>
                                </w:rPr>
                                <w:tab/>
                                <w:t>71-73%</w:t>
                              </w:r>
                            </w:p>
                            <w:p w14:paraId="217E43E9" w14:textId="4D77BA2A" w:rsidR="00C77116" w:rsidRDefault="00C77116" w:rsidP="00336F40">
                              <w:pPr>
                                <w:pStyle w:val="BodyText2"/>
                                <w:jc w:val="center"/>
                                <w:rPr>
                                  <w:sz w:val="24"/>
                                </w:rPr>
                              </w:pPr>
                              <w:r>
                                <w:rPr>
                                  <w:sz w:val="24"/>
                                </w:rPr>
                                <w:t>D</w:t>
                              </w:r>
                              <w:r>
                                <w:rPr>
                                  <w:sz w:val="24"/>
                                </w:rPr>
                                <w:tab/>
                                <w:t>68-70%</w:t>
                              </w:r>
                            </w:p>
                            <w:p w14:paraId="0D1DDB6E" w14:textId="48542F0B" w:rsidR="00C77116" w:rsidRPr="00C700F0" w:rsidRDefault="00C77116" w:rsidP="00336F40">
                              <w:pPr>
                                <w:pStyle w:val="BodyText2"/>
                                <w:jc w:val="center"/>
                                <w:rPr>
                                  <w:sz w:val="24"/>
                                </w:rPr>
                              </w:pPr>
                              <w:r>
                                <w:rPr>
                                  <w:sz w:val="24"/>
                                </w:rPr>
                                <w:t>D-</w:t>
                              </w:r>
                              <w:r>
                                <w:rPr>
                                  <w:sz w:val="24"/>
                                </w:rPr>
                                <w:tab/>
                                <w:t>65-67%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239395"/>
                            <a:ext cx="1950720" cy="24130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479425"/>
                            <a:ext cx="1950720" cy="24066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718820"/>
                            <a:ext cx="1950720" cy="240665"/>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958215"/>
                            <a:ext cx="1950720" cy="241300"/>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1198245"/>
                            <a:ext cx="1950720" cy="24066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437640"/>
                            <a:ext cx="1950720" cy="241300"/>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677670"/>
                            <a:ext cx="1950720" cy="240665"/>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917065"/>
                            <a:ext cx="1950720" cy="24066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156460"/>
                            <a:ext cx="1950720" cy="241300"/>
                          </a:xfrm>
                          <a:prstGeom prst="rect">
                            <a:avLst/>
                          </a:prstGeom>
                          <a:noFill/>
                          <a:ln>
                            <a:noFill/>
                          </a:ln>
                          <a:effectLst/>
                          <a:extLst>
                            <a:ext uri="{C572A759-6A51-4108-AA02-DFA0A04FC94B}">
                              <ma14:wrappingTextBoxFlag xmlns:ma14="http://schemas.microsoft.com/office/mac/drawingml/2011/main"/>
                            </a:ext>
                          </a:extLst>
                        </wps:spPr>
                        <wps:linkedTxbx id="2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396490"/>
                            <a:ext cx="1950720" cy="240665"/>
                          </a:xfrm>
                          <a:prstGeom prst="rect">
                            <a:avLst/>
                          </a:prstGeom>
                          <a:noFill/>
                          <a:ln>
                            <a:noFill/>
                          </a:ln>
                          <a:effectLst/>
                          <a:extLst>
                            <a:ext uri="{C572A759-6A51-4108-AA02-DFA0A04FC94B}">
                              <ma14:wrappingTextBoxFlag xmlns:ma14="http://schemas.microsoft.com/office/mac/drawingml/2011/main"/>
                            </a:ext>
                          </a:extLst>
                        </wps:spPr>
                        <wps:linkedTxbx id="2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 o:spid="_x0000_s1059" style="position:absolute;margin-left:401.8pt;margin-top:230.95pt;width:168pt;height:211.2pt;z-index:251699201;mso-position-horizontal-relative:page;mso-position-vertical-relative:page" coordsize="2133600,2682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" mv:complextextbox="1">
                <v:shape id="Text Box 77" o:spid="_x0000_s1060" type="#_x0000_t202" style="position:absolute;width:2133600;height:2682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u5iwwAA&#10;ANsAAAAPAAAAZHJzL2Rvd25yZXYueG1sRI9Ba8JAFITvQv/D8gre6qYNWo2uUkTBq1rF4yP7zEaz&#10;b0N2G6O/vlsoeBxm5htmtuhsJVpqfOlYwfsgAUGcO11yoeB7v34bg/ABWWPlmBTcycNi/tKbYabd&#10;jbfU7kIhIoR9hgpMCHUmpc8NWfQDVxNH7+waiyHKppC6wVuE20p+JMlIWiw5LhisaWkov+5+rIJV&#10;Otzmx9YtP0/mMByb0SO9Xx5K9V+7rymIQF14hv/bG60gncDfl/gD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Du5iwwAAANsAAAAPAAAAAAAAAAAAAAAAAJcCAABkcnMvZG93&#10;bnJldi54bWxQSwUGAAAAAAQABAD1AAAAhwMAAAAA&#10;" mv:complextextbox="1" fillcolor="#c0df76 [1941]" stroked="f">
                  <v:textbox inset=",0,,0"/>
                </v:shape>
                <v:shape id="Text Box 43" o:spid="_x0000_s1061" type="#_x0000_t202" style="position:absolute;left:91440;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7" inset="0,0,0,0">
                    <w:txbxContent>
                      <w:p w14:paraId="29B7B3DB" w14:textId="0135A23D" w:rsidR="00C77116" w:rsidRDefault="00C77116" w:rsidP="00336F40">
                        <w:pPr>
                          <w:pStyle w:val="BodyText2"/>
                          <w:jc w:val="center"/>
                          <w:rPr>
                            <w:sz w:val="24"/>
                          </w:rPr>
                        </w:pPr>
                        <w:r>
                          <w:rPr>
                            <w:sz w:val="24"/>
                          </w:rPr>
                          <w:t>A</w:t>
                        </w:r>
                        <w:r>
                          <w:rPr>
                            <w:sz w:val="24"/>
                          </w:rPr>
                          <w:tab/>
                          <w:t>95-100%</w:t>
                        </w:r>
                      </w:p>
                      <w:p w14:paraId="2F66436E" w14:textId="1AB74040" w:rsidR="00C77116" w:rsidRDefault="00C77116" w:rsidP="00336F40">
                        <w:pPr>
                          <w:pStyle w:val="BodyText2"/>
                          <w:jc w:val="center"/>
                          <w:rPr>
                            <w:sz w:val="24"/>
                          </w:rPr>
                        </w:pPr>
                        <w:r>
                          <w:rPr>
                            <w:sz w:val="24"/>
                          </w:rPr>
                          <w:t>A-</w:t>
                        </w:r>
                        <w:r>
                          <w:rPr>
                            <w:sz w:val="24"/>
                          </w:rPr>
                          <w:tab/>
                          <w:t>92-94%</w:t>
                        </w:r>
                      </w:p>
                      <w:p w14:paraId="019DB862" w14:textId="48EF632E" w:rsidR="00C77116" w:rsidRDefault="00C77116" w:rsidP="00336F40">
                        <w:pPr>
                          <w:pStyle w:val="BodyText2"/>
                          <w:jc w:val="center"/>
                          <w:rPr>
                            <w:sz w:val="24"/>
                          </w:rPr>
                        </w:pPr>
                        <w:r>
                          <w:rPr>
                            <w:sz w:val="24"/>
                          </w:rPr>
                          <w:t>B+</w:t>
                        </w:r>
                        <w:r>
                          <w:rPr>
                            <w:sz w:val="24"/>
                          </w:rPr>
                          <w:tab/>
                          <w:t>89-91%</w:t>
                        </w:r>
                      </w:p>
                      <w:p w14:paraId="0328A284" w14:textId="3A5BD425" w:rsidR="00C77116" w:rsidRDefault="00C77116" w:rsidP="00336F40">
                        <w:pPr>
                          <w:pStyle w:val="BodyText2"/>
                          <w:jc w:val="center"/>
                          <w:rPr>
                            <w:sz w:val="24"/>
                          </w:rPr>
                        </w:pPr>
                        <w:r>
                          <w:rPr>
                            <w:sz w:val="24"/>
                          </w:rPr>
                          <w:t>B</w:t>
                        </w:r>
                        <w:r>
                          <w:rPr>
                            <w:sz w:val="24"/>
                          </w:rPr>
                          <w:tab/>
                          <w:t>86-88%</w:t>
                        </w:r>
                      </w:p>
                      <w:p w14:paraId="22BCA6E8" w14:textId="73707733" w:rsidR="00C77116" w:rsidRDefault="00C77116" w:rsidP="00336F40">
                        <w:pPr>
                          <w:pStyle w:val="BodyText2"/>
                          <w:jc w:val="center"/>
                          <w:rPr>
                            <w:sz w:val="24"/>
                          </w:rPr>
                        </w:pPr>
                        <w:r>
                          <w:rPr>
                            <w:sz w:val="24"/>
                          </w:rPr>
                          <w:t>B-</w:t>
                        </w:r>
                        <w:r>
                          <w:rPr>
                            <w:sz w:val="24"/>
                          </w:rPr>
                          <w:tab/>
                          <w:t>83-85%</w:t>
                        </w:r>
                      </w:p>
                      <w:p w14:paraId="6FE65C51" w14:textId="3C99CF65" w:rsidR="00C77116" w:rsidRDefault="00C77116" w:rsidP="00336F40">
                        <w:pPr>
                          <w:pStyle w:val="BodyText2"/>
                          <w:jc w:val="center"/>
                          <w:rPr>
                            <w:sz w:val="24"/>
                          </w:rPr>
                        </w:pPr>
                        <w:r>
                          <w:rPr>
                            <w:sz w:val="24"/>
                          </w:rPr>
                          <w:t>C+</w:t>
                        </w:r>
                        <w:r>
                          <w:rPr>
                            <w:sz w:val="24"/>
                          </w:rPr>
                          <w:tab/>
                          <w:t>80-82%</w:t>
                        </w:r>
                      </w:p>
                      <w:p w14:paraId="73B636DF" w14:textId="0663CFF2" w:rsidR="00C77116" w:rsidRDefault="00C77116" w:rsidP="00336F40">
                        <w:pPr>
                          <w:pStyle w:val="BodyText2"/>
                          <w:jc w:val="center"/>
                          <w:rPr>
                            <w:sz w:val="24"/>
                          </w:rPr>
                        </w:pPr>
                        <w:r>
                          <w:rPr>
                            <w:sz w:val="24"/>
                          </w:rPr>
                          <w:t>C</w:t>
                        </w:r>
                        <w:r>
                          <w:rPr>
                            <w:sz w:val="24"/>
                          </w:rPr>
                          <w:tab/>
                          <w:t>77-79%</w:t>
                        </w:r>
                      </w:p>
                      <w:p w14:paraId="3063F968" w14:textId="63C346E4" w:rsidR="00C77116" w:rsidRDefault="00C77116" w:rsidP="00336F40">
                        <w:pPr>
                          <w:pStyle w:val="BodyText2"/>
                          <w:jc w:val="center"/>
                          <w:rPr>
                            <w:sz w:val="24"/>
                          </w:rPr>
                        </w:pPr>
                        <w:r>
                          <w:rPr>
                            <w:sz w:val="24"/>
                          </w:rPr>
                          <w:t>C-</w:t>
                        </w:r>
                        <w:r>
                          <w:rPr>
                            <w:sz w:val="24"/>
                          </w:rPr>
                          <w:tab/>
                          <w:t>74-76%</w:t>
                        </w:r>
                      </w:p>
                      <w:p w14:paraId="3E2D1D21" w14:textId="03FFF31A" w:rsidR="00C77116" w:rsidRDefault="00C77116" w:rsidP="00336F40">
                        <w:pPr>
                          <w:pStyle w:val="BodyText2"/>
                          <w:jc w:val="center"/>
                          <w:rPr>
                            <w:sz w:val="24"/>
                          </w:rPr>
                        </w:pPr>
                        <w:r>
                          <w:rPr>
                            <w:sz w:val="24"/>
                          </w:rPr>
                          <w:t>D+</w:t>
                        </w:r>
                        <w:r>
                          <w:rPr>
                            <w:sz w:val="24"/>
                          </w:rPr>
                          <w:tab/>
                          <w:t>71-73%</w:t>
                        </w:r>
                      </w:p>
                      <w:p w14:paraId="217E43E9" w14:textId="4D77BA2A" w:rsidR="00C77116" w:rsidRDefault="00C77116" w:rsidP="00336F40">
                        <w:pPr>
                          <w:pStyle w:val="BodyText2"/>
                          <w:jc w:val="center"/>
                          <w:rPr>
                            <w:sz w:val="24"/>
                          </w:rPr>
                        </w:pPr>
                        <w:r>
                          <w:rPr>
                            <w:sz w:val="24"/>
                          </w:rPr>
                          <w:t>D</w:t>
                        </w:r>
                        <w:r>
                          <w:rPr>
                            <w:sz w:val="24"/>
                          </w:rPr>
                          <w:tab/>
                          <w:t>68-70%</w:t>
                        </w:r>
                      </w:p>
                      <w:p w14:paraId="0D1DDB6E" w14:textId="48542F0B" w:rsidR="00C77116" w:rsidRPr="00C700F0" w:rsidRDefault="00C77116" w:rsidP="00336F40">
                        <w:pPr>
                          <w:pStyle w:val="BodyText2"/>
                          <w:jc w:val="center"/>
                          <w:rPr>
                            <w:sz w:val="24"/>
                          </w:rPr>
                        </w:pPr>
                        <w:r>
                          <w:rPr>
                            <w:sz w:val="24"/>
                          </w:rPr>
                          <w:t>D-</w:t>
                        </w:r>
                        <w:r>
                          <w:rPr>
                            <w:sz w:val="24"/>
                          </w:rPr>
                          <w:tab/>
                          <w:t>65-67%</w:t>
                        </w:r>
                      </w:p>
                    </w:txbxContent>
                  </v:textbox>
                </v:shape>
                <v:shape id="Text Box 47" o:spid="_x0000_s1062" type="#_x0000_t202" style="position:absolute;left:91440;top:239395;width:19507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63" type="#_x0000_t202" style="position:absolute;left:91440;top:479425;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64" type="#_x0000_t202" style="position:absolute;left:91440;top:718820;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5" type="#_x0000_t202" style="position:absolute;left:91440;top:958215;width:19507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66" type="#_x0000_t202" style="position:absolute;left:91440;top:1198245;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67" type="#_x0000_t202" style="position:absolute;left:91440;top:1437640;width:19507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8" type="#_x0000_t202" style="position:absolute;left:91440;top:1677670;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9" type="#_x0000_t202" style="position:absolute;left:91440;top:1917065;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70" type="#_x0000_t202" style="position:absolute;left:91440;top:2156460;width:19507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71" type="#_x0000_t202" style="position:absolute;left:91440;top:2396490;width:195072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inset="0,0,0,0">
                    <w:txbxContent/>
                  </v:textbox>
                </v:shape>
                <w10:wrap type="through" anchorx="page" anchory="page"/>
              </v:group>
            </w:pict>
          </mc:Fallback>
        </mc:AlternateContent>
      </w:r>
      <w:r w:rsidR="00336F40">
        <w:rPr>
          <w:noProof/>
        </w:rPr>
        <mc:AlternateContent>
          <mc:Choice Requires="wps">
            <w:drawing>
              <wp:anchor distT="0" distB="0" distL="114300" distR="114300" simplePos="0" relativeHeight="251726861" behindDoc="0" locked="0" layoutInCell="1" allowOverlap="1" wp14:anchorId="406E7CD5" wp14:editId="36B816C8">
                <wp:simplePos x="0" y="0"/>
                <wp:positionH relativeFrom="page">
                  <wp:posOffset>508000</wp:posOffset>
                </wp:positionH>
                <wp:positionV relativeFrom="page">
                  <wp:posOffset>533400</wp:posOffset>
                </wp:positionV>
                <wp:extent cx="1549400" cy="334010"/>
                <wp:effectExtent l="50800" t="25400" r="76200" b="97790"/>
                <wp:wrapThrough wrapText="bothSides">
                  <wp:wrapPolygon edited="0">
                    <wp:start x="-708" y="-1643"/>
                    <wp:lineTo x="-708" y="26281"/>
                    <wp:lineTo x="22308" y="26281"/>
                    <wp:lineTo x="22308" y="-1643"/>
                    <wp:lineTo x="-708" y="-1643"/>
                  </wp:wrapPolygon>
                </wp:wrapThrough>
                <wp:docPr id="595" name="Rectangle 595"/>
                <wp:cNvGraphicFramePr/>
                <a:graphic xmlns:a="http://schemas.openxmlformats.org/drawingml/2006/main">
                  <a:graphicData uri="http://schemas.microsoft.com/office/word/2010/wordprocessingShape">
                    <wps:wsp>
                      <wps:cNvSpPr/>
                      <wps:spPr>
                        <a:xfrm>
                          <a:off x="0" y="0"/>
                          <a:ext cx="1549400" cy="334010"/>
                        </a:xfrm>
                        <a:prstGeom prst="rect">
                          <a:avLst/>
                        </a:prstGeom>
                        <a:solidFill>
                          <a:schemeClr val="accent2">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DDA46CD" w14:textId="77777777" w:rsidR="00C77116" w:rsidRDefault="00C77116" w:rsidP="00336F40">
                            <w:pPr>
                              <w:jc w:val="center"/>
                            </w:pPr>
                            <w:r>
                              <w:t>Biology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5" o:spid="_x0000_s1072" style="position:absolute;margin-left:40pt;margin-top:42pt;width:122pt;height:26.3pt;z-index:25172686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" fillcolor="#485d15 [1605]" strokecolor="#389ed9 [3044]">
                <v:shadow on="t" opacity="22937f" mv:blur="40000f" origin=",.5" offset="0,23000emu"/>
                <v:textbox>
                  <w:txbxContent>
                    <w:p w14:paraId="1DDA46CD" w14:textId="77777777" w:rsidR="00C77116" w:rsidRDefault="00C77116" w:rsidP="00336F40">
                      <w:pPr>
                        <w:jc w:val="center"/>
                      </w:pPr>
                      <w:r>
                        <w:t>Biology</w:t>
                      </w:r>
                    </w:p>
                  </w:txbxContent>
                </v:textbox>
                <w10:wrap type="through" anchorx="page" anchory="page"/>
              </v:rect>
            </w:pict>
          </mc:Fallback>
        </mc:AlternateContent>
      </w:r>
      <w:r w:rsidR="00336F40">
        <w:rPr>
          <w:noProof/>
        </w:rPr>
        <mc:AlternateContent>
          <mc:Choice Requires="wps">
            <w:drawing>
              <wp:anchor distT="0" distB="0" distL="114300" distR="114300" simplePos="0" relativeHeight="251728909" behindDoc="0" locked="0" layoutInCell="1" allowOverlap="1" wp14:anchorId="1789E38A" wp14:editId="4F4ED584">
                <wp:simplePos x="0" y="0"/>
                <wp:positionH relativeFrom="page">
                  <wp:posOffset>6007100</wp:posOffset>
                </wp:positionH>
                <wp:positionV relativeFrom="page">
                  <wp:posOffset>533400</wp:posOffset>
                </wp:positionV>
                <wp:extent cx="1234440" cy="334010"/>
                <wp:effectExtent l="50800" t="25400" r="86360" b="97790"/>
                <wp:wrapThrough wrapText="bothSides">
                  <wp:wrapPolygon edited="0">
                    <wp:start x="-889" y="-1643"/>
                    <wp:lineTo x="-889" y="26281"/>
                    <wp:lineTo x="22667" y="26281"/>
                    <wp:lineTo x="22667" y="-1643"/>
                    <wp:lineTo x="-889" y="-1643"/>
                  </wp:wrapPolygon>
                </wp:wrapThrough>
                <wp:docPr id="599" name="Rectangle 599"/>
                <wp:cNvGraphicFramePr/>
                <a:graphic xmlns:a="http://schemas.openxmlformats.org/drawingml/2006/main">
                  <a:graphicData uri="http://schemas.microsoft.com/office/word/2010/wordprocessingShape">
                    <wps:wsp>
                      <wps:cNvSpPr/>
                      <wps:spPr>
                        <a:xfrm>
                          <a:off x="0" y="0"/>
                          <a:ext cx="1234440" cy="33401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txbx>
                        <w:txbxContent>
                          <w:p w14:paraId="17578D34" w14:textId="77777777" w:rsidR="00C77116" w:rsidRDefault="00C77116" w:rsidP="00336F40">
                            <w:pPr>
                              <w:jc w:val="center"/>
                            </w:pPr>
                            <w:r>
                              <w:t>2017-2018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9" o:spid="_x0000_s1073" style="position:absolute;margin-left:473pt;margin-top:42pt;width:97.2pt;height:26.3pt;z-index:25172890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" fillcolor="#be8400 [2406]" strokecolor="#389ed9 [3044]">
                <v:shadow on="t" opacity="22937f" mv:blur="40000f" origin=",.5" offset="0,23000emu"/>
                <v:textbox>
                  <w:txbxContent>
                    <w:p w14:paraId="17578D34" w14:textId="77777777" w:rsidR="00C77116" w:rsidRDefault="00C77116" w:rsidP="00336F40">
                      <w:pPr>
                        <w:jc w:val="center"/>
                      </w:pPr>
                      <w:r>
                        <w:t>2017-2018</w:t>
                      </w:r>
                    </w:p>
                  </w:txbxContent>
                </v:textbox>
                <w10:wrap type="through" anchorx="page" anchory="page"/>
              </v:rect>
            </w:pict>
          </mc:Fallback>
        </mc:AlternateContent>
      </w:r>
      <w:r w:rsidR="008B25D2">
        <w:rPr>
          <w:noProof/>
        </w:rPr>
        <w:drawing>
          <wp:anchor distT="0" distB="0" distL="114300" distR="114300" simplePos="0" relativeHeight="251724813" behindDoc="0" locked="0" layoutInCell="1" allowOverlap="1" wp14:anchorId="7A89369D" wp14:editId="05770E1D">
            <wp:simplePos x="0" y="0"/>
            <wp:positionH relativeFrom="page">
              <wp:posOffset>5519420</wp:posOffset>
            </wp:positionH>
            <wp:positionV relativeFrom="page">
              <wp:posOffset>8218805</wp:posOffset>
            </wp:positionV>
            <wp:extent cx="1490980" cy="1118235"/>
            <wp:effectExtent l="0" t="0" r="7620" b="0"/>
            <wp:wrapThrough wrapText="bothSides">
              <wp:wrapPolygon edited="0">
                <wp:start x="0" y="0"/>
                <wp:lineTo x="0" y="21097"/>
                <wp:lineTo x="21342" y="21097"/>
                <wp:lineTo x="21342" y="0"/>
                <wp:lineTo x="0" y="0"/>
              </wp:wrapPolygon>
            </wp:wrapThrough>
            <wp:docPr id="594" name="Picture 594" descr="Macintosh HD:Users:EHSScience581:Desktop: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HSScience581:Desktop:IMG_04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098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D2">
        <w:rPr>
          <w:noProof/>
        </w:rPr>
        <w:drawing>
          <wp:anchor distT="0" distB="0" distL="118745" distR="118745" simplePos="0" relativeHeight="251713545" behindDoc="0" locked="0" layoutInCell="0" allowOverlap="1" wp14:anchorId="2202919D" wp14:editId="43651F64">
            <wp:simplePos x="0" y="0"/>
            <wp:positionH relativeFrom="page">
              <wp:posOffset>5600700</wp:posOffset>
            </wp:positionH>
            <wp:positionV relativeFrom="page">
              <wp:posOffset>914400</wp:posOffset>
            </wp:positionV>
            <wp:extent cx="1143000" cy="1524000"/>
            <wp:effectExtent l="0" t="0" r="0" b="0"/>
            <wp:wrapTight wrapText="bothSides">
              <wp:wrapPolygon edited="0">
                <wp:start x="0" y="0"/>
                <wp:lineTo x="0" y="21240"/>
                <wp:lineTo x="21120" y="21240"/>
                <wp:lineTo x="21120" y="0"/>
                <wp:lineTo x="0" y="0"/>
              </wp:wrapPolygon>
            </wp:wrapTight>
            <wp:docPr id="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43000" cy="1524000"/>
                    </a:xfrm>
                    <a:prstGeom prst="rect">
                      <a:avLst/>
                    </a:prstGeom>
                    <a:noFill/>
                    <a:ln w="9525">
                      <a:noFill/>
                      <a:miter lim="800000"/>
                      <a:headEnd/>
                      <a:tailEnd/>
                    </a:ln>
                  </pic:spPr>
                </pic:pic>
              </a:graphicData>
            </a:graphic>
            <wp14:sizeRelH relativeFrom="margin">
              <wp14:pctWidth>0</wp14:pctWidth>
            </wp14:sizeRelH>
          </wp:anchor>
        </w:drawing>
      </w:r>
      <w:r w:rsidR="004D4313">
        <w:rPr>
          <w:noProof/>
        </w:rPr>
        <mc:AlternateContent>
          <mc:Choice Requires="wps">
            <w:drawing>
              <wp:anchor distT="0" distB="0" distL="114300" distR="114300" simplePos="0" relativeHeight="251694081" behindDoc="0" locked="0" layoutInCell="1" allowOverlap="1" wp14:anchorId="3511C319" wp14:editId="19720ECA">
                <wp:simplePos x="0" y="0"/>
                <wp:positionH relativeFrom="page">
                  <wp:posOffset>1346200</wp:posOffset>
                </wp:positionH>
                <wp:positionV relativeFrom="page">
                  <wp:posOffset>1036320</wp:posOffset>
                </wp:positionV>
                <wp:extent cx="3542030" cy="1668780"/>
                <wp:effectExtent l="0" t="0" r="0" b="7620"/>
                <wp:wrapTight wrapText="bothSides">
                  <wp:wrapPolygon edited="0">
                    <wp:start x="0" y="0"/>
                    <wp:lineTo x="0" y="21370"/>
                    <wp:lineTo x="21375" y="21370"/>
                    <wp:lineTo x="21375" y="0"/>
                    <wp:lineTo x="0" y="0"/>
                  </wp:wrapPolygon>
                </wp:wrapTight>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1668780"/>
                        </a:xfrm>
                        <a:prstGeom prst="rect">
                          <a:avLst/>
                        </a:prstGeom>
                        <a:solidFill>
                          <a:schemeClr val="accent3">
                            <a:lumMod val="40000"/>
                            <a:lumOff val="60000"/>
                          </a:schemeClr>
                        </a:solidFill>
                        <a:ln>
                          <a:noFill/>
                        </a:ln>
                        <a:extLst>
                          <a:ext uri="{FAA26D3D-D897-4be2-8F04-BA451C77F1D7}">
                            <ma14:placeholderFlag xmlns:ma14="http://schemas.microsoft.com/office/mac/drawingml/2011/main"/>
                          </a:ext>
                        </a:extLst>
                      </wps:spPr>
                      <wps:txbx>
                        <w:txbxContent>
                          <w:p w14:paraId="534BB5BD" w14:textId="77777777" w:rsidR="00C77116" w:rsidRDefault="00C77116" w:rsidP="00531DA3">
                            <w:pPr>
                              <w:rPr>
                                <w:color w:val="000000" w:themeColor="text1"/>
                                <w:sz w:val="36"/>
                                <w:szCs w:val="36"/>
                              </w:rPr>
                            </w:pPr>
                            <w:r w:rsidRPr="00100376">
                              <w:rPr>
                                <w:b/>
                                <w:color w:val="000000" w:themeColor="text1"/>
                                <w:sz w:val="36"/>
                                <w:szCs w:val="36"/>
                                <w:u w:val="single"/>
                              </w:rPr>
                              <w:t>Units Covered</w:t>
                            </w:r>
                            <w:r>
                              <w:rPr>
                                <w:color w:val="000000" w:themeColor="text1"/>
                                <w:sz w:val="36"/>
                                <w:szCs w:val="36"/>
                              </w:rPr>
                              <w:t xml:space="preserve"> </w:t>
                            </w:r>
                            <w:r w:rsidRPr="001A59EC">
                              <w:rPr>
                                <w:color w:val="000000" w:themeColor="text1"/>
                                <w:sz w:val="28"/>
                                <w:szCs w:val="28"/>
                              </w:rPr>
                              <w:t>(in this order)</w:t>
                            </w:r>
                          </w:p>
                          <w:p w14:paraId="1A87F54B" w14:textId="77777777" w:rsidR="00C77116" w:rsidRDefault="00C77116" w:rsidP="00531DA3">
                            <w:pPr>
                              <w:rPr>
                                <w:color w:val="000000" w:themeColor="text1"/>
                                <w:sz w:val="28"/>
                                <w:szCs w:val="28"/>
                              </w:rPr>
                            </w:pPr>
                            <w:r>
                              <w:rPr>
                                <w:color w:val="000000" w:themeColor="text1"/>
                                <w:sz w:val="28"/>
                                <w:szCs w:val="28"/>
                              </w:rPr>
                              <w:t>Unit 1: Introducing Biology</w:t>
                            </w:r>
                          </w:p>
                          <w:p w14:paraId="6CDA0BB8" w14:textId="77777777" w:rsidR="00C77116" w:rsidRDefault="00C77116" w:rsidP="00531DA3">
                            <w:pPr>
                              <w:rPr>
                                <w:color w:val="000000" w:themeColor="text1"/>
                                <w:sz w:val="28"/>
                                <w:szCs w:val="28"/>
                              </w:rPr>
                            </w:pPr>
                            <w:r>
                              <w:rPr>
                                <w:color w:val="000000" w:themeColor="text1"/>
                                <w:sz w:val="28"/>
                                <w:szCs w:val="28"/>
                              </w:rPr>
                              <w:t>Unit 2: Cells</w:t>
                            </w:r>
                          </w:p>
                          <w:p w14:paraId="04008B02" w14:textId="77777777" w:rsidR="00C77116" w:rsidRDefault="00C77116" w:rsidP="00531DA3">
                            <w:pPr>
                              <w:rPr>
                                <w:color w:val="000000" w:themeColor="text1"/>
                                <w:sz w:val="28"/>
                                <w:szCs w:val="28"/>
                              </w:rPr>
                            </w:pPr>
                            <w:r>
                              <w:rPr>
                                <w:color w:val="000000" w:themeColor="text1"/>
                                <w:sz w:val="28"/>
                                <w:szCs w:val="28"/>
                              </w:rPr>
                              <w:t xml:space="preserve">Unit 3: Genetics </w:t>
                            </w:r>
                          </w:p>
                          <w:p w14:paraId="23E17444" w14:textId="77777777" w:rsidR="00C77116" w:rsidRDefault="00C77116" w:rsidP="00531DA3">
                            <w:pPr>
                              <w:rPr>
                                <w:color w:val="000000" w:themeColor="text1"/>
                                <w:sz w:val="28"/>
                                <w:szCs w:val="28"/>
                              </w:rPr>
                            </w:pPr>
                            <w:r>
                              <w:rPr>
                                <w:color w:val="000000" w:themeColor="text1"/>
                                <w:sz w:val="28"/>
                                <w:szCs w:val="28"/>
                              </w:rPr>
                              <w:t>Unit 4: Evolution</w:t>
                            </w:r>
                          </w:p>
                          <w:p w14:paraId="1B361272" w14:textId="77777777" w:rsidR="00C77116" w:rsidRDefault="00C77116" w:rsidP="00531DA3">
                            <w:pPr>
                              <w:rPr>
                                <w:color w:val="000000" w:themeColor="text1"/>
                                <w:sz w:val="28"/>
                                <w:szCs w:val="28"/>
                              </w:rPr>
                            </w:pPr>
                            <w:r>
                              <w:rPr>
                                <w:color w:val="000000" w:themeColor="text1"/>
                                <w:sz w:val="28"/>
                                <w:szCs w:val="28"/>
                              </w:rPr>
                              <w:t>Unit 6: Diversity of Life</w:t>
                            </w:r>
                          </w:p>
                          <w:p w14:paraId="046E6CAB" w14:textId="77777777" w:rsidR="00C77116" w:rsidRDefault="00C77116" w:rsidP="00531DA3">
                            <w:pPr>
                              <w:rPr>
                                <w:color w:val="000000" w:themeColor="text1"/>
                                <w:sz w:val="28"/>
                                <w:szCs w:val="28"/>
                              </w:rPr>
                            </w:pPr>
                            <w:r>
                              <w:rPr>
                                <w:color w:val="000000" w:themeColor="text1"/>
                                <w:sz w:val="28"/>
                                <w:szCs w:val="28"/>
                              </w:rPr>
                              <w:t>Unit 5: Ecology</w:t>
                            </w:r>
                          </w:p>
                          <w:p w14:paraId="1B4B9A04" w14:textId="77777777" w:rsidR="00C77116" w:rsidRPr="00100376" w:rsidRDefault="00C77116" w:rsidP="00531DA3">
                            <w:pPr>
                              <w:rPr>
                                <w:color w:val="000000" w:themeColor="text1"/>
                                <w:sz w:val="28"/>
                                <w:szCs w:val="28"/>
                              </w:rPr>
                            </w:pPr>
                          </w:p>
                          <w:p w14:paraId="3E604047" w14:textId="77777777" w:rsidR="00C77116" w:rsidRPr="00100376" w:rsidRDefault="00C77116" w:rsidP="00531DA3">
                            <w:pPr>
                              <w:rPr>
                                <w:color w:val="000000" w:themeColor="text1"/>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4" type="#_x0000_t202" style="position:absolute;margin-left:106pt;margin-top:81.6pt;width:278.9pt;height:131.4pt;z-index:25169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" fillcolor="#ffdf98 [1302]" stroked="f">
                <v:textbox inset=",0,,0">
                  <w:txbxContent>
                    <w:p w14:paraId="534BB5BD" w14:textId="77777777" w:rsidR="00C77116" w:rsidRDefault="00C77116" w:rsidP="00531DA3">
                      <w:pPr>
                        <w:rPr>
                          <w:color w:val="000000" w:themeColor="text1"/>
                          <w:sz w:val="36"/>
                          <w:szCs w:val="36"/>
                        </w:rPr>
                      </w:pPr>
                      <w:r w:rsidRPr="00100376">
                        <w:rPr>
                          <w:b/>
                          <w:color w:val="000000" w:themeColor="text1"/>
                          <w:sz w:val="36"/>
                          <w:szCs w:val="36"/>
                          <w:u w:val="single"/>
                        </w:rPr>
                        <w:t>Units Covered</w:t>
                      </w:r>
                      <w:r>
                        <w:rPr>
                          <w:color w:val="000000" w:themeColor="text1"/>
                          <w:sz w:val="36"/>
                          <w:szCs w:val="36"/>
                        </w:rPr>
                        <w:t xml:space="preserve"> </w:t>
                      </w:r>
                      <w:r w:rsidRPr="001A59EC">
                        <w:rPr>
                          <w:color w:val="000000" w:themeColor="text1"/>
                          <w:sz w:val="28"/>
                          <w:szCs w:val="28"/>
                        </w:rPr>
                        <w:t>(in this order)</w:t>
                      </w:r>
                    </w:p>
                    <w:p w14:paraId="1A87F54B" w14:textId="77777777" w:rsidR="00C77116" w:rsidRDefault="00C77116" w:rsidP="00531DA3">
                      <w:pPr>
                        <w:rPr>
                          <w:color w:val="000000" w:themeColor="text1"/>
                          <w:sz w:val="28"/>
                          <w:szCs w:val="28"/>
                        </w:rPr>
                      </w:pPr>
                      <w:r>
                        <w:rPr>
                          <w:color w:val="000000" w:themeColor="text1"/>
                          <w:sz w:val="28"/>
                          <w:szCs w:val="28"/>
                        </w:rPr>
                        <w:t>Unit 1: Introducing Biology</w:t>
                      </w:r>
                    </w:p>
                    <w:p w14:paraId="6CDA0BB8" w14:textId="77777777" w:rsidR="00C77116" w:rsidRDefault="00C77116" w:rsidP="00531DA3">
                      <w:pPr>
                        <w:rPr>
                          <w:color w:val="000000" w:themeColor="text1"/>
                          <w:sz w:val="28"/>
                          <w:szCs w:val="28"/>
                        </w:rPr>
                      </w:pPr>
                      <w:r>
                        <w:rPr>
                          <w:color w:val="000000" w:themeColor="text1"/>
                          <w:sz w:val="28"/>
                          <w:szCs w:val="28"/>
                        </w:rPr>
                        <w:t>Unit 2: Cells</w:t>
                      </w:r>
                    </w:p>
                    <w:p w14:paraId="04008B02" w14:textId="77777777" w:rsidR="00C77116" w:rsidRDefault="00C77116" w:rsidP="00531DA3">
                      <w:pPr>
                        <w:rPr>
                          <w:color w:val="000000" w:themeColor="text1"/>
                          <w:sz w:val="28"/>
                          <w:szCs w:val="28"/>
                        </w:rPr>
                      </w:pPr>
                      <w:r>
                        <w:rPr>
                          <w:color w:val="000000" w:themeColor="text1"/>
                          <w:sz w:val="28"/>
                          <w:szCs w:val="28"/>
                        </w:rPr>
                        <w:t xml:space="preserve">Unit 3: Genetics </w:t>
                      </w:r>
                    </w:p>
                    <w:p w14:paraId="23E17444" w14:textId="77777777" w:rsidR="00C77116" w:rsidRDefault="00C77116" w:rsidP="00531DA3">
                      <w:pPr>
                        <w:rPr>
                          <w:color w:val="000000" w:themeColor="text1"/>
                          <w:sz w:val="28"/>
                          <w:szCs w:val="28"/>
                        </w:rPr>
                      </w:pPr>
                      <w:r>
                        <w:rPr>
                          <w:color w:val="000000" w:themeColor="text1"/>
                          <w:sz w:val="28"/>
                          <w:szCs w:val="28"/>
                        </w:rPr>
                        <w:t>Unit 4: Evolution</w:t>
                      </w:r>
                    </w:p>
                    <w:p w14:paraId="1B361272" w14:textId="77777777" w:rsidR="00C77116" w:rsidRDefault="00C77116" w:rsidP="00531DA3">
                      <w:pPr>
                        <w:rPr>
                          <w:color w:val="000000" w:themeColor="text1"/>
                          <w:sz w:val="28"/>
                          <w:szCs w:val="28"/>
                        </w:rPr>
                      </w:pPr>
                      <w:r>
                        <w:rPr>
                          <w:color w:val="000000" w:themeColor="text1"/>
                          <w:sz w:val="28"/>
                          <w:szCs w:val="28"/>
                        </w:rPr>
                        <w:t>Unit 6: Diversity of Life</w:t>
                      </w:r>
                    </w:p>
                    <w:p w14:paraId="046E6CAB" w14:textId="77777777" w:rsidR="00C77116" w:rsidRDefault="00C77116" w:rsidP="00531DA3">
                      <w:pPr>
                        <w:rPr>
                          <w:color w:val="000000" w:themeColor="text1"/>
                          <w:sz w:val="28"/>
                          <w:szCs w:val="28"/>
                        </w:rPr>
                      </w:pPr>
                      <w:r>
                        <w:rPr>
                          <w:color w:val="000000" w:themeColor="text1"/>
                          <w:sz w:val="28"/>
                          <w:szCs w:val="28"/>
                        </w:rPr>
                        <w:t>Unit 5: Ecology</w:t>
                      </w:r>
                    </w:p>
                    <w:p w14:paraId="1B4B9A04" w14:textId="77777777" w:rsidR="00C77116" w:rsidRPr="00100376" w:rsidRDefault="00C77116" w:rsidP="00531DA3">
                      <w:pPr>
                        <w:rPr>
                          <w:color w:val="000000" w:themeColor="text1"/>
                          <w:sz w:val="28"/>
                          <w:szCs w:val="28"/>
                        </w:rPr>
                      </w:pPr>
                    </w:p>
                    <w:p w14:paraId="3E604047" w14:textId="77777777" w:rsidR="00C77116" w:rsidRPr="00100376" w:rsidRDefault="00C77116" w:rsidP="00531DA3">
                      <w:pPr>
                        <w:rPr>
                          <w:color w:val="000000" w:themeColor="text1"/>
                          <w:sz w:val="36"/>
                          <w:szCs w:val="36"/>
                        </w:rPr>
                      </w:pPr>
                    </w:p>
                  </w:txbxContent>
                </v:textbox>
                <w10:wrap type="tight" anchorx="page" anchory="page"/>
              </v:shape>
            </w:pict>
          </mc:Fallback>
        </mc:AlternateContent>
      </w:r>
      <w:r w:rsidR="004D4313">
        <w:rPr>
          <w:noProof/>
        </w:rPr>
        <mc:AlternateContent>
          <mc:Choice Requires="wps">
            <w:drawing>
              <wp:anchor distT="0" distB="0" distL="114300" distR="114300" simplePos="0" relativeHeight="251705345" behindDoc="0" locked="0" layoutInCell="1" allowOverlap="1" wp14:anchorId="460BDAE8" wp14:editId="47AE0C3C">
                <wp:simplePos x="0" y="0"/>
                <wp:positionH relativeFrom="page">
                  <wp:posOffset>5372100</wp:posOffset>
                </wp:positionH>
                <wp:positionV relativeFrom="page">
                  <wp:posOffset>8218805</wp:posOffset>
                </wp:positionV>
                <wp:extent cx="1864360" cy="977900"/>
                <wp:effectExtent l="0" t="0" r="0" b="12700"/>
                <wp:wrapTight wrapText="bothSides">
                  <wp:wrapPolygon edited="0">
                    <wp:start x="294" y="0"/>
                    <wp:lineTo x="294" y="21319"/>
                    <wp:lineTo x="20894" y="21319"/>
                    <wp:lineTo x="20894" y="0"/>
                    <wp:lineTo x="294"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478E57" w14:textId="5CED766A" w:rsidR="00C77116" w:rsidRPr="00301FC9" w:rsidRDefault="00C77116" w:rsidP="00531DA3">
                            <w:pPr>
                              <w:pStyle w:val="BodyText2"/>
                            </w:pPr>
                            <w:r>
                              <w:t>Extra Credit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5" type="#_x0000_t202" style="position:absolute;margin-left:423pt;margin-top:647.15pt;width:146.8pt;height:77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" mv:complextextbox="1" filled="f" stroked="f">
                <v:textbox inset=",0,,0">
                  <w:txbxContent>
                    <w:p w14:paraId="2B478E57" w14:textId="5CED766A" w:rsidR="00C77116" w:rsidRPr="00301FC9" w:rsidRDefault="00C77116" w:rsidP="00531DA3">
                      <w:pPr>
                        <w:pStyle w:val="BodyText2"/>
                      </w:pPr>
                      <w:r>
                        <w:t>Extra Credit</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00225" behindDoc="0" locked="0" layoutInCell="0" allowOverlap="1" wp14:anchorId="60A1EB80" wp14:editId="7B18441E">
                <wp:simplePos x="0" y="0"/>
                <wp:positionH relativeFrom="page">
                  <wp:posOffset>5107940</wp:posOffset>
                </wp:positionH>
                <wp:positionV relativeFrom="page">
                  <wp:posOffset>2540000</wp:posOffset>
                </wp:positionV>
                <wp:extent cx="2133600" cy="393065"/>
                <wp:effectExtent l="0" t="0" r="0" b="13335"/>
                <wp:wrapTight wrapText="bothSides">
                  <wp:wrapPolygon edited="0">
                    <wp:start x="257" y="0"/>
                    <wp:lineTo x="257" y="20937"/>
                    <wp:lineTo x="21086" y="20937"/>
                    <wp:lineTo x="21086" y="0"/>
                    <wp:lineTo x="257" y="0"/>
                  </wp:wrapPolygon>
                </wp:wrapTight>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FF0A29" w14:textId="5CA26E85" w:rsidR="00C77116" w:rsidRPr="00301FC9" w:rsidRDefault="00C77116" w:rsidP="00336F40">
                            <w:pPr>
                              <w:pStyle w:val="BoxHeading"/>
                              <w:jc w:val="center"/>
                            </w:pPr>
                            <w:r>
                              <w:t>Grading: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6" type="#_x0000_t202" style="position:absolute;margin-left:402.2pt;margin-top:200pt;width:168pt;height:30.95pt;z-index:25170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fUavY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" o:allowincell="f" filled="f" stroked="f">
                <v:textbox inset=",0,,0">
                  <w:txbxContent>
                    <w:p w14:paraId="2EFF0A29" w14:textId="5CA26E85" w:rsidR="00C77116" w:rsidRPr="00301FC9" w:rsidRDefault="00C77116" w:rsidP="00336F40">
                      <w:pPr>
                        <w:pStyle w:val="BoxHeading"/>
                        <w:jc w:val="center"/>
                      </w:pPr>
                      <w:r>
                        <w:t>Grading:</w:t>
                      </w:r>
                    </w:p>
                  </w:txbxContent>
                </v:textbox>
                <w10:wrap type="tight" anchorx="page" anchory="page"/>
              </v:shape>
            </w:pict>
          </mc:Fallback>
        </mc:AlternateContent>
      </w:r>
      <w:r w:rsidR="004909F1">
        <w:rPr>
          <w:noProof/>
        </w:rPr>
        <mc:AlternateContent>
          <mc:Choice Requires="wpg">
            <w:drawing>
              <wp:anchor distT="0" distB="0" distL="114300" distR="114300" simplePos="1" relativeHeight="251695105" behindDoc="0" locked="0" layoutInCell="1" allowOverlap="1" wp14:anchorId="3F2AE368" wp14:editId="6CFA296F">
                <wp:simplePos x="548640" y="1724025"/>
                <wp:positionH relativeFrom="page">
                  <wp:posOffset>548640</wp:posOffset>
                </wp:positionH>
                <wp:positionV relativeFrom="page">
                  <wp:posOffset>1724025</wp:posOffset>
                </wp:positionV>
                <wp:extent cx="4339590" cy="7781925"/>
                <wp:effectExtent l="0" t="0" r="0" b="15875"/>
                <wp:wrapThrough wrapText="bothSides">
                  <wp:wrapPolygon edited="0">
                    <wp:start x="126" y="0"/>
                    <wp:lineTo x="126" y="21574"/>
                    <wp:lineTo x="21366" y="21574"/>
                    <wp:lineTo x="21366" y="0"/>
                    <wp:lineTo x="126" y="0"/>
                  </wp:wrapPolygon>
                </wp:wrapThrough>
                <wp:docPr id="41" name="Group 41"/>
                <wp:cNvGraphicFramePr/>
                <a:graphic xmlns:a="http://schemas.openxmlformats.org/drawingml/2006/main">
                  <a:graphicData uri="http://schemas.microsoft.com/office/word/2010/wordprocessingGroup">
                    <wpg:wgp>
                      <wpg:cNvGrpSpPr/>
                      <wpg:grpSpPr>
                        <a:xfrm>
                          <a:off x="0" y="0"/>
                          <a:ext cx="4339590" cy="7781925"/>
                          <a:chOff x="0" y="0"/>
                          <a:chExt cx="4339590" cy="7781925"/>
                        </a:xfrm>
                        <a:extLst>
                          <a:ext uri="{0CCBE362-F206-4b92-989A-16890622DB6E}">
                            <ma14:wrappingTextBoxFlag xmlns:ma14="http://schemas.microsoft.com/office/mac/drawingml/2011/main" val="1"/>
                          </a:ext>
                        </a:extLst>
                      </wpg:grpSpPr>
                      <wps:wsp>
                        <wps:cNvPr id="37" name="Text Box 871"/>
                        <wps:cNvSpPr txBox="1">
                          <a:spLocks noChangeArrowheads="1"/>
                        </wps:cNvSpPr>
                        <wps:spPr bwMode="auto">
                          <a:xfrm>
                            <a:off x="0" y="0"/>
                            <a:ext cx="4339590" cy="778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4" name="Text Box 24"/>
                        <wps:cNvSpPr txBox="1"/>
                        <wps:spPr>
                          <a:xfrm>
                            <a:off x="91440" y="0"/>
                            <a:ext cx="4156710" cy="371475"/>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70205"/>
                            <a:ext cx="4156710" cy="371475"/>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740410"/>
                            <a:ext cx="4156710" cy="371475"/>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110615"/>
                            <a:ext cx="4156710" cy="405765"/>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515110"/>
                            <a:ext cx="4156710" cy="530225"/>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044065"/>
                            <a:ext cx="4156710" cy="530225"/>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573020"/>
                            <a:ext cx="4156710" cy="95758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529330"/>
                            <a:ext cx="4156710" cy="53086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3968115" y="4058920"/>
                            <a:ext cx="280035" cy="28575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984625" y="4343400"/>
                            <a:ext cx="263525" cy="286385"/>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77" style="position:absolute;margin-left:43.2pt;margin-top:135.75pt;width:341.7pt;height:612.75pt;z-index:251695105;mso-position-horizontal-relative:page;mso-position-vertical-relative:page" coordsize="4339590,77819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" mv:complextextbox="1">
                <v:shape id="Text Box 871" o:spid="_x0000_s1078" type="#_x0000_t202" style="position:absolute;width:4339590;height:778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FZjxAAA&#10;ANsAAAAPAAAAZHJzL2Rvd25yZXYueG1sRI9Ba8JAFITvBf/D8gRvdaOCSnSVIAQqWLAqnp/ZZxLM&#10;vk2yW0399d1CweMwM98wy3VnKnGn1pWWFYyGEQjizOqScwWnY/o+B+E8ssbKMin4IQfrVe9tibG2&#10;D/6i+8HnIkDYxaig8L6OpXRZQQbd0NbEwbva1qAPss2lbvER4KaS4yiaSoMlh4UCa9oUlN0O30bB&#10;5/7SPLeRM1Xi03SW7Jvd9dwoNeh3yQKEp86/wv/tD61gMoO/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hWY8QAAADbAAAADwAAAAAAAAAAAAAAAACXAgAAZHJzL2Rv&#10;d25yZXYueG1sUEsFBgAAAAAEAAQA9QAAAIgDAAAAAA==&#10;" mv:complextextbox="1" filled="f" stroked="f">
                  <v:textbox inset=",0,,0"/>
                </v:shape>
                <v:shape id="Text Box 24" o:spid="_x0000_s1079" type="#_x0000_t202" style="position:absolute;left:91440;width:4156710;height:371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6" inset="0,0,0,0">
                    <w:txbxContent/>
                  </v:textbox>
                </v:shape>
                <v:shape id="Text Box 26" o:spid="_x0000_s1080" type="#_x0000_t202" style="position:absolute;left:91440;top:370205;width:4156710;height:371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8" inset="0,0,0,0">
                    <w:txbxContent/>
                  </v:textbox>
                </v:shape>
                <v:shape id="Text Box 28" o:spid="_x0000_s1081" type="#_x0000_t202" style="position:absolute;left:91440;top:740410;width:4156710;height:371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82" type="#_x0000_t202" style="position:absolute;left:91440;top:1110615;width:415671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83" inset="0,0,0,0">
                    <w:txbxContent/>
                  </v:textbox>
                </v:shape>
                <v:shape id="_x0000_s1083" type="#_x0000_t202" style="position:absolute;left:91440;top:1515110;width:4156710;height:530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_x0000_s1084" inset="0,0,0,0">
                    <w:txbxContent/>
                  </v:textbox>
                </v:shape>
                <v:shape id="_x0000_s1084" type="#_x0000_t202" style="position:absolute;left:91440;top:2044065;width:4156710;height:530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_x0000_s1085" inset="0,0,0,0">
                    <w:txbxContent/>
                  </v:textbox>
                </v:shape>
                <v:shape id="_x0000_s1085" type="#_x0000_t202" style="position:absolute;left:91440;top:2573020;width:4156710;height:957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_x0000_s1086" inset="0,0,0,0">
                    <w:txbxContent/>
                  </v:textbox>
                </v:shape>
                <v:shape id="_x0000_s1086" type="#_x0000_t202" style="position:absolute;left:91440;top:3529330;width:4156710;height:530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_x0000_s1087" inset="0,0,0,0">
                    <w:txbxContent/>
                  </v:textbox>
                </v:shape>
                <v:shape id="_x0000_s1087" type="#_x0000_t202" style="position:absolute;left:3968115;top:4058920;width:28003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_x0000_s1088" inset="0,0,0,0">
                    <w:txbxContent/>
                  </v:textbox>
                </v:shape>
                <v:shape id="_x0000_s1088" type="#_x0000_t202" style="position:absolute;left:3984625;top:4343400;width:263525;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v:textbox>
                </v:shape>
                <w10:wrap type="through" anchorx="page" anchory="page"/>
              </v:group>
            </w:pict>
          </mc:Fallback>
        </mc:AlternateContent>
      </w:r>
      <w:r w:rsidR="00EC4BD5">
        <w:rPr>
          <w:noProof/>
        </w:rPr>
        <w:drawing>
          <wp:anchor distT="0" distB="0" distL="114300" distR="114300" simplePos="0" relativeHeight="251713546" behindDoc="0" locked="0" layoutInCell="1" allowOverlap="1" wp14:anchorId="4E6AD4D0" wp14:editId="54146EF3">
            <wp:simplePos x="0" y="0"/>
            <wp:positionH relativeFrom="page">
              <wp:posOffset>457200</wp:posOffset>
            </wp:positionH>
            <wp:positionV relativeFrom="page">
              <wp:posOffset>952500</wp:posOffset>
            </wp:positionV>
            <wp:extent cx="977900" cy="711200"/>
            <wp:effectExtent l="0" t="0" r="0" b="0"/>
            <wp:wrapTight wrapText="bothSides">
              <wp:wrapPolygon edited="0">
                <wp:start x="7855" y="2314"/>
                <wp:lineTo x="5610" y="3857"/>
                <wp:lineTo x="0" y="12343"/>
                <wp:lineTo x="0" y="15429"/>
                <wp:lineTo x="2805" y="18514"/>
                <wp:lineTo x="3366" y="18514"/>
                <wp:lineTo x="6171" y="18514"/>
                <wp:lineTo x="14587" y="18514"/>
                <wp:lineTo x="19636" y="16971"/>
                <wp:lineTo x="20197" y="11571"/>
                <wp:lineTo x="17392" y="6171"/>
                <wp:lineTo x="13465" y="2314"/>
                <wp:lineTo x="7855" y="2314"/>
              </wp:wrapPolygon>
            </wp:wrapTight>
            <wp:docPr id="4" name="Picture 3" descr=":nfc12 photos:42-15728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c12 photos:42-15728842.png"/>
                    <pic:cNvPicPr>
                      <a:picLocks noChangeAspect="1" noChangeArrowheads="1"/>
                    </pic:cNvPicPr>
                  </pic:nvPicPr>
                  <pic:blipFill>
                    <a:blip r:embed="rId10"/>
                    <a:srcRect t="18182" b="9091"/>
                    <a:stretch>
                      <a:fillRect/>
                    </a:stretch>
                  </pic:blipFill>
                  <pic:spPr bwMode="auto">
                    <a:xfrm>
                      <a:off x="0" y="0"/>
                      <a:ext cx="977900" cy="711200"/>
                    </a:xfrm>
                    <a:prstGeom prst="rect">
                      <a:avLst/>
                    </a:prstGeom>
                    <a:noFill/>
                    <a:ln w="9525">
                      <a:noFill/>
                      <a:miter lim="800000"/>
                      <a:headEnd/>
                      <a:tailEnd/>
                    </a:ln>
                  </pic:spPr>
                </pic:pic>
              </a:graphicData>
            </a:graphic>
          </wp:anchor>
        </w:drawing>
      </w:r>
      <w:r w:rsidR="004D4313">
        <w:rPr>
          <w:noProof/>
        </w:rPr>
        <mc:AlternateContent>
          <mc:Choice Requires="wps">
            <w:drawing>
              <wp:anchor distT="0" distB="0" distL="114300" distR="114300" simplePos="0" relativeHeight="251668481" behindDoc="0" locked="0" layoutInCell="0" allowOverlap="1" wp14:anchorId="21664DB6" wp14:editId="2EF14236">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9ecf8 [660]" stroked="f" strokecolor="white [3212]" strokeweight="1pt">
                <v:shadow opacity="22938f" mv:blur="38100f" offset="0,2pt"/>
                <v:textbox inset=",7.2pt,,7.2pt"/>
                <w10:wrap type="tight" anchorx="page" anchory="page"/>
              </v:rect>
            </w:pict>
          </mc:Fallback>
        </mc:AlternateContent>
      </w:r>
      <w:bookmarkStart w:id="1" w:name="_LastPageContents"/>
      <w:r>
        <w:t xml:space="preserve"> </w:t>
      </w:r>
      <w:bookmarkEnd w:id="1"/>
    </w:p>
    <w:sectPr w:rsidR="00531DA3" w:rsidSect="00531DA3">
      <w:headerReference w:type="even" r:id="rId14"/>
      <w:headerReference w:type="default" r:id="rId15"/>
      <w:footerReference w:type="even" r:id="rId16"/>
      <w:footerReference w:type="default" r:id="rId17"/>
      <w:headerReference w:type="first" r:id="rId1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3E817" w14:textId="77777777" w:rsidR="004909F1" w:rsidRDefault="004909F1">
      <w:r>
        <w:separator/>
      </w:r>
    </w:p>
  </w:endnote>
  <w:endnote w:type="continuationSeparator" w:id="0">
    <w:p w14:paraId="2853EF75" w14:textId="77777777" w:rsidR="004909F1" w:rsidRDefault="00490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pple Chancery">
    <w:panose1 w:val="03020702040506060504"/>
    <w:charset w:val="00"/>
    <w:family w:val="auto"/>
    <w:pitch w:val="variable"/>
    <w:sig w:usb0="80000067" w:usb1="00000003" w:usb2="00000000" w:usb3="00000000" w:csb0="000001F3" w:csb1="00000000"/>
  </w:font>
  <w:font w:name="Apple Casual">
    <w:panose1 w:val="00010400000000000000"/>
    <w:charset w:val="00"/>
    <w:family w:val="auto"/>
    <w:pitch w:val="variable"/>
    <w:sig w:usb0="8000002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pple Symbols">
    <w:panose1 w:val="02000000000000000000"/>
    <w:charset w:val="00"/>
    <w:family w:val="auto"/>
    <w:pitch w:val="variable"/>
    <w:sig w:usb0="800000A3" w:usb1="08007BEB" w:usb2="01840034" w:usb3="00000000" w:csb0="000001FB" w:csb1="00000000"/>
  </w:font>
  <w:font w:name="Luminari">
    <w:panose1 w:val="02000505000000020004"/>
    <w:charset w:val="00"/>
    <w:family w:val="auto"/>
    <w:pitch w:val="variable"/>
    <w:sig w:usb0="A00002EF" w:usb1="5000204A"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73FC" w14:textId="77777777" w:rsidR="00C77116" w:rsidRDefault="00C77116">
    <w:pPr>
      <w:pStyle w:val="Footer"/>
    </w:pPr>
    <w:r>
      <w:rPr>
        <w:noProof/>
      </w:rPr>
      <mc:AlternateContent>
        <mc:Choice Requires="wps">
          <w:drawing>
            <wp:anchor distT="0" distB="0" distL="114300" distR="114300" simplePos="0" relativeHeight="251659281" behindDoc="0" locked="0" layoutInCell="1" allowOverlap="1" wp14:anchorId="1736EE58" wp14:editId="31625EFE">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C6000" w14:textId="77777777" w:rsidR="00C77116" w:rsidRPr="00C905DB" w:rsidRDefault="00C77116">
                          <w:pPr>
                            <w:rPr>
                              <w:rStyle w:val="PageNumber"/>
                            </w:rPr>
                          </w:pPr>
                          <w:r>
                            <w:fldChar w:fldCharType="begin"/>
                          </w:r>
                          <w:r>
                            <w:instrText xml:space="preserve"> PAGE  \* MERGEFORMAT </w:instrText>
                          </w:r>
                          <w:r>
                            <w:fldChar w:fldCharType="separate"/>
                          </w:r>
                          <w:r w:rsidR="004909F1" w:rsidRPr="004909F1">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93"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style="mso-next-textbox:#Text Box 3" inset="0,0,0,0">
                <w:txbxContent>
                  <w:p w14:paraId="647C6000" w14:textId="77777777" w:rsidR="00C77116" w:rsidRPr="00C905DB" w:rsidRDefault="00C77116">
                    <w:pPr>
                      <w:rPr>
                        <w:rStyle w:val="PageNumber"/>
                      </w:rPr>
                    </w:pPr>
                    <w:r>
                      <w:fldChar w:fldCharType="begin"/>
                    </w:r>
                    <w:r>
                      <w:instrText xml:space="preserve"> PAGE  \* MERGEFORMAT </w:instrText>
                    </w:r>
                    <w:r>
                      <w:fldChar w:fldCharType="separate"/>
                    </w:r>
                    <w:r w:rsidR="004909F1" w:rsidRPr="004909F1">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A4D7B" w14:textId="77777777" w:rsidR="00C77116" w:rsidRDefault="00C77116">
    <w:pPr>
      <w:pStyle w:val="Footer"/>
    </w:pPr>
    <w:r>
      <w:rPr>
        <w:noProof/>
      </w:rPr>
      <mc:AlternateContent>
        <mc:Choice Requires="wps">
          <w:drawing>
            <wp:anchor distT="0" distB="0" distL="114300" distR="114300" simplePos="0" relativeHeight="251660305" behindDoc="0" locked="0" layoutInCell="1" allowOverlap="1" wp14:anchorId="25E2F285" wp14:editId="0E7E8D4B">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05D2" w14:textId="77777777" w:rsidR="00C77116" w:rsidRPr="00C905DB" w:rsidRDefault="00C77116" w:rsidP="00531DA3">
                          <w:pPr>
                            <w:jc w:val="right"/>
                            <w:rPr>
                              <w:rStyle w:val="PageNumber"/>
                            </w:rPr>
                          </w:pPr>
                          <w:r>
                            <w:fldChar w:fldCharType="begin"/>
                          </w:r>
                          <w:r>
                            <w:instrText xml:space="preserve"> PAGE  \* MERGEFORMAT </w:instrText>
                          </w:r>
                          <w:r>
                            <w:fldChar w:fldCharType="separate"/>
                          </w:r>
                          <w:r w:rsidR="004909F1" w:rsidRPr="004909F1">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94"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31C005D2" w14:textId="77777777" w:rsidR="00C77116" w:rsidRPr="00C905DB" w:rsidRDefault="00C77116" w:rsidP="00531DA3">
                    <w:pPr>
                      <w:jc w:val="right"/>
                      <w:rPr>
                        <w:rStyle w:val="PageNumber"/>
                      </w:rPr>
                    </w:pPr>
                    <w:r>
                      <w:fldChar w:fldCharType="begin"/>
                    </w:r>
                    <w:r>
                      <w:instrText xml:space="preserve"> PAGE  \* MERGEFORMAT </w:instrText>
                    </w:r>
                    <w:r>
                      <w:fldChar w:fldCharType="separate"/>
                    </w:r>
                    <w:r w:rsidR="004909F1" w:rsidRPr="004909F1">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38807" w14:textId="77777777" w:rsidR="004909F1" w:rsidRDefault="004909F1">
      <w:r>
        <w:separator/>
      </w:r>
    </w:p>
  </w:footnote>
  <w:footnote w:type="continuationSeparator" w:id="0">
    <w:p w14:paraId="71C5C8BB" w14:textId="77777777" w:rsidR="004909F1" w:rsidRDefault="004909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89755" w14:textId="77777777" w:rsidR="00C77116" w:rsidRDefault="00C77116">
    <w:pPr>
      <w:pStyle w:val="Header"/>
    </w:pPr>
    <w:r>
      <w:rPr>
        <w:noProof/>
      </w:rPr>
      <mc:AlternateContent>
        <mc:Choice Requires="wps">
          <w:drawing>
            <wp:anchor distT="0" distB="0" distL="114300" distR="114300" simplePos="0" relativeHeight="251658245" behindDoc="0" locked="0" layoutInCell="1" allowOverlap="1" wp14:anchorId="3923A822" wp14:editId="27F5F2D9">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E55009B" w14:textId="77777777" w:rsidR="00C77116" w:rsidRDefault="00C77116" w:rsidP="00531DA3">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89"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91bc2b [3205]" stroked="f" strokecolor="white [3212]" strokeweight="1pt">
              <v:stroke o:forcedash="t"/>
              <v:shadow opacity="22938f" mv:blur="38100f" offset="0,2pt"/>
              <v:textbox inset=",7.2pt,,7.2pt">
                <w:txbxContent>
                  <w:p w14:paraId="3E55009B" w14:textId="77777777" w:rsidR="00C77116" w:rsidRDefault="00C77116" w:rsidP="00531DA3">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21724826" wp14:editId="3846A110">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130E685" w14:textId="77777777" w:rsidR="00C77116" w:rsidRDefault="00C77116" w:rsidP="00531DA3">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90"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ff7e00 [3215]" stroked="f" strokecolor="white [3212]" strokeweight="1pt">
              <v:stroke o:forcedash="t"/>
              <v:shadow opacity="22938f" mv:blur="38100f" offset="0,2pt"/>
              <v:textbox inset=",7.2pt,,7.2pt">
                <w:txbxContent>
                  <w:p w14:paraId="0130E685" w14:textId="77777777" w:rsidR="00C77116" w:rsidRDefault="00C77116" w:rsidP="00531DA3">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089DB2B1" wp14:editId="24DCD58B">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7E39F" w14:textId="77777777" w:rsidR="00C77116" w:rsidRDefault="00C77116">
    <w:pPr>
      <w:pStyle w:val="Header"/>
    </w:pPr>
    <w:r>
      <w:rPr>
        <w:noProof/>
      </w:rPr>
      <mc:AlternateContent>
        <mc:Choice Requires="wps">
          <w:drawing>
            <wp:anchor distT="0" distB="0" distL="114300" distR="114300" simplePos="0" relativeHeight="251658246" behindDoc="0" locked="0" layoutInCell="0" allowOverlap="1" wp14:anchorId="46F8F389" wp14:editId="57A3B7E5">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FCB1FAD" w14:textId="77777777" w:rsidR="00C77116" w:rsidRDefault="00C77116" w:rsidP="00531DA3">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91"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ff7e00 [3215]" strokecolor="white [3212]" strokeweight="1pt">
              <v:stroke o:forcedash="t"/>
              <v:shadow opacity="22938f" mv:blur="38100f" offset="0,2pt"/>
              <v:textbox inset=",7.2pt,,7.2pt">
                <w:txbxContent>
                  <w:p w14:paraId="6FCB1FAD" w14:textId="77777777" w:rsidR="00C77116" w:rsidRDefault="00C77116" w:rsidP="00531DA3">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3ED29FF6" wp14:editId="314F7D0E">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1C8896DB" w14:textId="77777777" w:rsidR="00C77116" w:rsidRDefault="00C77116" w:rsidP="00531DA3">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92"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5a5dc [3204]" strokecolor="white [3212]" strokeweight="1pt">
              <v:stroke o:forcedash="t"/>
              <v:shadow opacity="22938f" mv:blur="38100f" offset="0,2pt"/>
              <v:textbox inset=",7.2pt,,7.2pt">
                <w:txbxContent>
                  <w:p w14:paraId="1C8896DB" w14:textId="77777777" w:rsidR="00C77116" w:rsidRDefault="00C77116" w:rsidP="00531DA3">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517D5003" wp14:editId="4F735955">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94DA0" w14:textId="77777777" w:rsidR="00C77116" w:rsidRDefault="00C77116">
    <w:pPr>
      <w:pStyle w:val="Header"/>
    </w:pPr>
    <w:r>
      <w:rPr>
        <w:noProof/>
      </w:rPr>
      <mc:AlternateContent>
        <mc:Choice Requires="wps">
          <w:drawing>
            <wp:anchor distT="0" distB="0" distL="114300" distR="114300" simplePos="0" relativeHeight="251658243" behindDoc="0" locked="0" layoutInCell="0" allowOverlap="1" wp14:anchorId="27FF39D5" wp14:editId="055A7414">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7A23D29E" wp14:editId="4B53EFCF">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6E23AE24" wp14:editId="69DC8207">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4B75368F" wp14:editId="6ABAFAFE">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223BC375" wp14:editId="69C62988">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02EC57E4"/>
    <w:multiLevelType w:val="hybridMultilevel"/>
    <w:tmpl w:val="10A4E52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220B23"/>
    <w:multiLevelType w:val="hybridMultilevel"/>
    <w:tmpl w:val="BDCA9E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370297"/>
    <w:multiLevelType w:val="hybridMultilevel"/>
    <w:tmpl w:val="FE989A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7B0C2B"/>
    <w:multiLevelType w:val="hybridMultilevel"/>
    <w:tmpl w:val="DF347F10"/>
    <w:lvl w:ilvl="0" w:tplc="04090003">
      <w:start w:val="1"/>
      <w:numFmt w:val="bullet"/>
      <w:lvlText w:val="o"/>
      <w:lvlJc w:val="left"/>
      <w:pPr>
        <w:ind w:left="800" w:hanging="360"/>
      </w:pPr>
      <w:rPr>
        <w:rFonts w:ascii="Courier New" w:hAnsi="Courier New"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5">
    <w:nsid w:val="54F86426"/>
    <w:multiLevelType w:val="hybridMultilevel"/>
    <w:tmpl w:val="A344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3"/>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531DA3"/>
    <w:rsid w:val="00003390"/>
    <w:rsid w:val="000129C3"/>
    <w:rsid w:val="000572C4"/>
    <w:rsid w:val="00064FD7"/>
    <w:rsid w:val="0008583F"/>
    <w:rsid w:val="00085D07"/>
    <w:rsid w:val="00100376"/>
    <w:rsid w:val="00106D37"/>
    <w:rsid w:val="00131DBA"/>
    <w:rsid w:val="00151747"/>
    <w:rsid w:val="001A56C2"/>
    <w:rsid w:val="001A59EC"/>
    <w:rsid w:val="001D0347"/>
    <w:rsid w:val="00254A0E"/>
    <w:rsid w:val="002B3064"/>
    <w:rsid w:val="00301209"/>
    <w:rsid w:val="00336F40"/>
    <w:rsid w:val="00486FDD"/>
    <w:rsid w:val="004909F1"/>
    <w:rsid w:val="004D2F2D"/>
    <w:rsid w:val="004D4313"/>
    <w:rsid w:val="00531DA3"/>
    <w:rsid w:val="00573540"/>
    <w:rsid w:val="005B571E"/>
    <w:rsid w:val="005C372A"/>
    <w:rsid w:val="00656DA4"/>
    <w:rsid w:val="007034BB"/>
    <w:rsid w:val="007050FD"/>
    <w:rsid w:val="00732AA0"/>
    <w:rsid w:val="00746EF9"/>
    <w:rsid w:val="00767E88"/>
    <w:rsid w:val="008635E1"/>
    <w:rsid w:val="008B25D2"/>
    <w:rsid w:val="008D4BC4"/>
    <w:rsid w:val="008D69DF"/>
    <w:rsid w:val="008D7767"/>
    <w:rsid w:val="008F7992"/>
    <w:rsid w:val="00904091"/>
    <w:rsid w:val="009A49F6"/>
    <w:rsid w:val="009B0647"/>
    <w:rsid w:val="009D4261"/>
    <w:rsid w:val="00AD5E29"/>
    <w:rsid w:val="00B049C9"/>
    <w:rsid w:val="00B3795B"/>
    <w:rsid w:val="00C700F0"/>
    <w:rsid w:val="00C77116"/>
    <w:rsid w:val="00C97488"/>
    <w:rsid w:val="00DA05D1"/>
    <w:rsid w:val="00E679E5"/>
    <w:rsid w:val="00E8299B"/>
    <w:rsid w:val="00EC0DC2"/>
    <w:rsid w:val="00EC4BD5"/>
    <w:rsid w:val="00F54400"/>
    <w:rsid w:val="00F75743"/>
    <w:rsid w:val="00FF67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11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ListParagraph">
    <w:name w:val="List Paragraph"/>
    <w:basedOn w:val="Normal"/>
    <w:rsid w:val="001A56C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ListParagraph">
    <w:name w:val="List Paragraph"/>
    <w:basedOn w:val="Normal"/>
    <w:rsid w:val="001A5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342</TotalTime>
  <Pages>3</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 Science 581</dc:creator>
  <cp:keywords/>
  <dc:description/>
  <cp:lastModifiedBy>EHS Science 581</cp:lastModifiedBy>
  <cp:revision>5</cp:revision>
  <cp:lastPrinted>2017-09-05T14:35:00Z</cp:lastPrinted>
  <dcterms:created xsi:type="dcterms:W3CDTF">2017-08-26T20:09:00Z</dcterms:created>
  <dcterms:modified xsi:type="dcterms:W3CDTF">2017-09-06T05:38:00Z</dcterms:modified>
  <cp:category/>
</cp:coreProperties>
</file>